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FBEC1" w14:textId="77777777" w:rsidR="00B23556" w:rsidRPr="006256DB" w:rsidRDefault="006565A6" w:rsidP="006256DB">
      <w:pPr>
        <w:spacing w:line="480" w:lineRule="auto"/>
        <w:jc w:val="right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>DOI: XXXXXXXXXXX</w:t>
      </w:r>
    </w:p>
    <w:p w14:paraId="5AC5D8C4" w14:textId="77777777" w:rsidR="006565A6" w:rsidRPr="006256DB" w:rsidRDefault="006565A6" w:rsidP="006256DB">
      <w:pPr>
        <w:spacing w:line="480" w:lineRule="auto"/>
        <w:jc w:val="right"/>
        <w:rPr>
          <w:rFonts w:ascii="Arial" w:hAnsi="Arial" w:cs="Arial"/>
          <w:lang w:val="es-ES"/>
        </w:rPr>
      </w:pPr>
    </w:p>
    <w:p w14:paraId="7319AB32" w14:textId="77777777" w:rsidR="006565A6" w:rsidRPr="006256DB" w:rsidRDefault="006565A6" w:rsidP="006256DB">
      <w:pPr>
        <w:spacing w:line="480" w:lineRule="auto"/>
        <w:jc w:val="center"/>
        <w:rPr>
          <w:rFonts w:ascii="Arial" w:hAnsi="Arial" w:cs="Arial"/>
          <w:b/>
          <w:lang w:val="es-ES"/>
        </w:rPr>
      </w:pPr>
      <w:r w:rsidRPr="006256DB">
        <w:rPr>
          <w:rFonts w:ascii="Arial" w:hAnsi="Arial" w:cs="Arial"/>
          <w:b/>
          <w:lang w:val="es-ES"/>
        </w:rPr>
        <w:t>Título en el idioma original</w:t>
      </w:r>
    </w:p>
    <w:p w14:paraId="3AC98EC2" w14:textId="77777777" w:rsidR="006565A6" w:rsidRPr="006256DB" w:rsidRDefault="006565A6" w:rsidP="006256DB">
      <w:pPr>
        <w:spacing w:line="480" w:lineRule="auto"/>
        <w:jc w:val="center"/>
        <w:rPr>
          <w:rFonts w:ascii="Arial" w:hAnsi="Arial" w:cs="Arial"/>
          <w:b/>
          <w:lang w:val="es-ES"/>
        </w:rPr>
      </w:pPr>
      <w:r w:rsidRPr="006256DB">
        <w:rPr>
          <w:rFonts w:ascii="Arial" w:hAnsi="Arial" w:cs="Arial"/>
          <w:b/>
          <w:lang w:val="es-ES"/>
        </w:rPr>
        <w:t>Título traducido</w:t>
      </w:r>
    </w:p>
    <w:p w14:paraId="61766A09" w14:textId="77777777" w:rsidR="00221704" w:rsidRPr="006256DB" w:rsidRDefault="00221704" w:rsidP="006256DB">
      <w:pPr>
        <w:spacing w:line="480" w:lineRule="auto"/>
        <w:rPr>
          <w:rFonts w:ascii="Arial" w:hAnsi="Arial" w:cs="Arial"/>
          <w:lang w:val="es-ES"/>
        </w:rPr>
      </w:pPr>
    </w:p>
    <w:p w14:paraId="16CED901" w14:textId="77777777" w:rsidR="00B525F3" w:rsidRPr="006256DB" w:rsidRDefault="009254B6" w:rsidP="006256DB">
      <w:pPr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>Autor Nombres y Apellidos</w:t>
      </w:r>
      <w:r w:rsidRPr="006256DB">
        <w:rPr>
          <w:rFonts w:ascii="Arial" w:hAnsi="Arial" w:cs="Arial"/>
          <w:vertAlign w:val="superscript"/>
          <w:lang w:val="es-ES"/>
        </w:rPr>
        <w:t>1</w:t>
      </w:r>
      <w:r w:rsidRPr="006256DB">
        <w:rPr>
          <w:rFonts w:ascii="Arial" w:hAnsi="Arial" w:cs="Arial"/>
          <w:lang w:val="es-ES"/>
        </w:rPr>
        <w:t xml:space="preserve">, </w:t>
      </w:r>
      <w:r w:rsidR="00B525F3" w:rsidRPr="006256DB">
        <w:rPr>
          <w:rFonts w:ascii="Arial" w:hAnsi="Arial" w:cs="Arial"/>
          <w:lang w:val="es-ES"/>
        </w:rPr>
        <w:t>Autor</w:t>
      </w:r>
      <w:r w:rsidRPr="006256DB">
        <w:rPr>
          <w:rFonts w:ascii="Arial" w:hAnsi="Arial" w:cs="Arial"/>
          <w:lang w:val="es-ES"/>
        </w:rPr>
        <w:t xml:space="preserve"> Nombres y Apellidos</w:t>
      </w:r>
      <w:r w:rsidRPr="006256DB">
        <w:rPr>
          <w:rFonts w:ascii="Arial" w:hAnsi="Arial" w:cs="Arial"/>
          <w:vertAlign w:val="superscript"/>
          <w:lang w:val="es-ES"/>
        </w:rPr>
        <w:t>2</w:t>
      </w:r>
      <w:r w:rsidRPr="006256DB">
        <w:rPr>
          <w:rFonts w:ascii="Arial" w:hAnsi="Arial" w:cs="Arial"/>
          <w:lang w:val="es-ES"/>
        </w:rPr>
        <w:t xml:space="preserve">, </w:t>
      </w:r>
      <w:r w:rsidR="00B525F3" w:rsidRPr="006256DB">
        <w:rPr>
          <w:rFonts w:ascii="Arial" w:hAnsi="Arial" w:cs="Arial"/>
          <w:lang w:val="es-ES"/>
        </w:rPr>
        <w:t>Autor Nombres y Apellidos</w:t>
      </w:r>
      <w:r w:rsidRPr="006256DB">
        <w:rPr>
          <w:rFonts w:ascii="Arial" w:hAnsi="Arial" w:cs="Arial"/>
          <w:vertAlign w:val="superscript"/>
          <w:lang w:val="es-ES"/>
        </w:rPr>
        <w:t>3</w:t>
      </w:r>
      <w:r w:rsidRPr="006256DB">
        <w:rPr>
          <w:rFonts w:ascii="Arial" w:hAnsi="Arial" w:cs="Arial"/>
          <w:lang w:val="es-ES"/>
        </w:rPr>
        <w:t>*</w:t>
      </w:r>
    </w:p>
    <w:p w14:paraId="1867A6E6" w14:textId="77777777" w:rsidR="00B525F3" w:rsidRPr="006256DB" w:rsidRDefault="00B525F3" w:rsidP="006256DB">
      <w:pPr>
        <w:spacing w:line="480" w:lineRule="auto"/>
        <w:rPr>
          <w:rFonts w:ascii="Arial" w:hAnsi="Arial" w:cs="Arial"/>
          <w:lang w:val="es-ES"/>
        </w:rPr>
      </w:pPr>
    </w:p>
    <w:p w14:paraId="5B7A8D7C" w14:textId="77777777" w:rsidR="00B525F3" w:rsidRPr="006256DB" w:rsidRDefault="009254B6" w:rsidP="006256DB">
      <w:pPr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vertAlign w:val="superscript"/>
          <w:lang w:val="es-ES"/>
        </w:rPr>
        <w:t>1</w:t>
      </w:r>
      <w:r w:rsidRPr="006256DB">
        <w:rPr>
          <w:rFonts w:ascii="Arial" w:hAnsi="Arial" w:cs="Arial"/>
          <w:lang w:val="es-ES"/>
        </w:rPr>
        <w:t xml:space="preserve"> </w:t>
      </w:r>
      <w:proofErr w:type="gramStart"/>
      <w:r w:rsidRPr="006256DB">
        <w:rPr>
          <w:rFonts w:ascii="Arial" w:hAnsi="Arial" w:cs="Arial"/>
          <w:lang w:val="es-ES"/>
        </w:rPr>
        <w:t>Departamento</w:t>
      </w:r>
      <w:proofErr w:type="gramEnd"/>
      <w:r w:rsidRPr="006256DB">
        <w:rPr>
          <w:rFonts w:ascii="Arial" w:hAnsi="Arial" w:cs="Arial"/>
          <w:lang w:val="es-ES"/>
        </w:rPr>
        <w:t xml:space="preserve">/Facultad, División, Campus, </w:t>
      </w:r>
      <w:r w:rsidR="008632EE" w:rsidRPr="006256DB">
        <w:rPr>
          <w:rFonts w:ascii="Arial" w:hAnsi="Arial" w:cs="Arial"/>
          <w:lang w:val="es-ES"/>
        </w:rPr>
        <w:t>U</w:t>
      </w:r>
      <w:r w:rsidRPr="006256DB">
        <w:rPr>
          <w:rFonts w:ascii="Arial" w:hAnsi="Arial" w:cs="Arial"/>
          <w:lang w:val="es-ES"/>
        </w:rPr>
        <w:t xml:space="preserve">niversidad/Institución. </w:t>
      </w:r>
    </w:p>
    <w:p w14:paraId="0792B647" w14:textId="77777777" w:rsidR="00B525F3" w:rsidRPr="006256DB" w:rsidRDefault="009254B6" w:rsidP="006256DB">
      <w:pPr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vertAlign w:val="superscript"/>
          <w:lang w:val="es-ES"/>
        </w:rPr>
        <w:t>2</w:t>
      </w:r>
      <w:r w:rsidRPr="006256DB">
        <w:rPr>
          <w:rFonts w:ascii="Arial" w:hAnsi="Arial" w:cs="Arial"/>
          <w:lang w:val="es-ES"/>
        </w:rPr>
        <w:t xml:space="preserve"> </w:t>
      </w:r>
      <w:proofErr w:type="gramStart"/>
      <w:r w:rsidRPr="006256DB">
        <w:rPr>
          <w:rFonts w:ascii="Arial" w:hAnsi="Arial" w:cs="Arial"/>
          <w:lang w:val="es-ES"/>
        </w:rPr>
        <w:t>Departamento</w:t>
      </w:r>
      <w:proofErr w:type="gramEnd"/>
      <w:r w:rsidRPr="006256DB">
        <w:rPr>
          <w:rFonts w:ascii="Arial" w:hAnsi="Arial" w:cs="Arial"/>
          <w:lang w:val="es-ES"/>
        </w:rPr>
        <w:t xml:space="preserve">/Facultad, División, Campus, </w:t>
      </w:r>
      <w:r w:rsidR="008632EE" w:rsidRPr="006256DB">
        <w:rPr>
          <w:rFonts w:ascii="Arial" w:hAnsi="Arial" w:cs="Arial"/>
          <w:lang w:val="es-ES"/>
        </w:rPr>
        <w:t>U</w:t>
      </w:r>
      <w:r w:rsidRPr="006256DB">
        <w:rPr>
          <w:rFonts w:ascii="Arial" w:hAnsi="Arial" w:cs="Arial"/>
          <w:lang w:val="es-ES"/>
        </w:rPr>
        <w:t xml:space="preserve">niversidad/Institución. </w:t>
      </w:r>
    </w:p>
    <w:p w14:paraId="2267684F" w14:textId="77777777" w:rsidR="00B525F3" w:rsidRPr="006256DB" w:rsidRDefault="009254B6" w:rsidP="006256DB">
      <w:pPr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vertAlign w:val="superscript"/>
          <w:lang w:val="es-ES"/>
        </w:rPr>
        <w:t>3</w:t>
      </w:r>
      <w:r w:rsidR="00B525F3" w:rsidRPr="006256DB">
        <w:rPr>
          <w:rFonts w:ascii="Arial" w:hAnsi="Arial" w:cs="Arial"/>
          <w:lang w:val="es-ES"/>
        </w:rPr>
        <w:t>*</w:t>
      </w:r>
      <w:r w:rsidRPr="006256DB">
        <w:rPr>
          <w:rFonts w:ascii="Arial" w:hAnsi="Arial" w:cs="Arial"/>
          <w:lang w:val="es-ES"/>
        </w:rPr>
        <w:t xml:space="preserve"> Departamento/Facultad, División, Campus, </w:t>
      </w:r>
      <w:r w:rsidR="008632EE" w:rsidRPr="006256DB">
        <w:rPr>
          <w:rFonts w:ascii="Arial" w:hAnsi="Arial" w:cs="Arial"/>
          <w:lang w:val="es-ES"/>
        </w:rPr>
        <w:t>U</w:t>
      </w:r>
      <w:r w:rsidRPr="006256DB">
        <w:rPr>
          <w:rFonts w:ascii="Arial" w:hAnsi="Arial" w:cs="Arial"/>
          <w:lang w:val="es-ES"/>
        </w:rPr>
        <w:t>niversidad/Institución. Dirección postal. Cuidad, Estado, País. Código postal. Teléfono (institucional). Correo electrónico</w:t>
      </w:r>
    </w:p>
    <w:p w14:paraId="7419601C" w14:textId="77777777" w:rsidR="00150506" w:rsidRPr="006256DB" w:rsidRDefault="00150506" w:rsidP="006256DB">
      <w:pPr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>*Autor de correspondencia</w:t>
      </w:r>
    </w:p>
    <w:p w14:paraId="0C8901F8" w14:textId="77777777" w:rsidR="00394E96" w:rsidRPr="006256DB" w:rsidRDefault="00394E96" w:rsidP="006256DB">
      <w:pPr>
        <w:spacing w:line="480" w:lineRule="auto"/>
        <w:rPr>
          <w:rFonts w:ascii="Arial" w:hAnsi="Arial" w:cs="Arial"/>
          <w:lang w:val="es-ES"/>
        </w:rPr>
      </w:pPr>
    </w:p>
    <w:p w14:paraId="7F1D3ADE" w14:textId="77777777" w:rsidR="00427A29" w:rsidRPr="006256DB" w:rsidRDefault="00427A29" w:rsidP="006256DB">
      <w:pPr>
        <w:spacing w:line="480" w:lineRule="auto"/>
        <w:rPr>
          <w:rFonts w:ascii="Arial" w:hAnsi="Arial" w:cs="Arial"/>
          <w:lang w:val="es-ES"/>
        </w:rPr>
      </w:pPr>
    </w:p>
    <w:p w14:paraId="1F684432" w14:textId="77777777" w:rsidR="00427A29" w:rsidRPr="006256DB" w:rsidRDefault="00427A29" w:rsidP="006256DB">
      <w:pPr>
        <w:spacing w:line="480" w:lineRule="auto"/>
        <w:rPr>
          <w:rFonts w:ascii="Arial" w:hAnsi="Arial" w:cs="Arial"/>
          <w:lang w:val="es-ES"/>
        </w:rPr>
      </w:pPr>
    </w:p>
    <w:p w14:paraId="7E0CFB37" w14:textId="77777777" w:rsidR="00427A29" w:rsidRPr="006256DB" w:rsidRDefault="00427A29" w:rsidP="006256DB">
      <w:pPr>
        <w:spacing w:line="480" w:lineRule="auto"/>
        <w:rPr>
          <w:rFonts w:ascii="Arial" w:hAnsi="Arial" w:cs="Arial"/>
          <w:lang w:val="es-ES"/>
        </w:rPr>
      </w:pPr>
    </w:p>
    <w:p w14:paraId="530E7101" w14:textId="77777777" w:rsidR="00427A29" w:rsidRPr="006256DB" w:rsidRDefault="00427A29" w:rsidP="006256DB">
      <w:pPr>
        <w:spacing w:line="480" w:lineRule="auto"/>
        <w:rPr>
          <w:rFonts w:ascii="Arial" w:hAnsi="Arial" w:cs="Arial"/>
          <w:lang w:val="es-ES"/>
        </w:rPr>
      </w:pPr>
    </w:p>
    <w:p w14:paraId="6C120F4C" w14:textId="77777777" w:rsidR="00427A29" w:rsidRPr="006256DB" w:rsidRDefault="00427A29" w:rsidP="006256DB">
      <w:pPr>
        <w:spacing w:line="480" w:lineRule="auto"/>
        <w:rPr>
          <w:rFonts w:ascii="Arial" w:hAnsi="Arial" w:cs="Arial"/>
          <w:b/>
          <w:lang w:val="es-ES"/>
        </w:rPr>
      </w:pPr>
    </w:p>
    <w:p w14:paraId="0BE1D1F2" w14:textId="77777777" w:rsidR="00427A29" w:rsidRPr="006256DB" w:rsidRDefault="00427A29" w:rsidP="006256DB">
      <w:pPr>
        <w:spacing w:line="480" w:lineRule="auto"/>
        <w:rPr>
          <w:rFonts w:ascii="Arial" w:hAnsi="Arial" w:cs="Arial"/>
          <w:b/>
          <w:lang w:val="es-ES"/>
        </w:rPr>
      </w:pPr>
    </w:p>
    <w:p w14:paraId="713FE3CA" w14:textId="77777777" w:rsidR="00427A29" w:rsidRPr="006256DB" w:rsidRDefault="00427A29" w:rsidP="006256DB">
      <w:pPr>
        <w:spacing w:line="480" w:lineRule="auto"/>
        <w:rPr>
          <w:rFonts w:ascii="Arial" w:hAnsi="Arial" w:cs="Arial"/>
          <w:b/>
          <w:lang w:val="es-ES"/>
        </w:rPr>
      </w:pPr>
    </w:p>
    <w:p w14:paraId="3B12A309" w14:textId="77777777" w:rsidR="00427A29" w:rsidRPr="006256DB" w:rsidRDefault="00427A29" w:rsidP="006256DB">
      <w:pPr>
        <w:spacing w:line="480" w:lineRule="auto"/>
        <w:rPr>
          <w:rFonts w:ascii="Arial" w:hAnsi="Arial" w:cs="Arial"/>
          <w:b/>
          <w:lang w:val="es-ES"/>
        </w:rPr>
      </w:pPr>
    </w:p>
    <w:p w14:paraId="5505646A" w14:textId="77777777" w:rsidR="00427A29" w:rsidRPr="006256DB" w:rsidRDefault="00427A29" w:rsidP="006256DB">
      <w:pPr>
        <w:spacing w:line="480" w:lineRule="auto"/>
        <w:rPr>
          <w:rFonts w:ascii="Arial" w:hAnsi="Arial" w:cs="Arial"/>
          <w:b/>
          <w:lang w:val="es-ES"/>
        </w:rPr>
      </w:pPr>
    </w:p>
    <w:p w14:paraId="4AEA0FAC" w14:textId="77777777" w:rsidR="00B6698F" w:rsidRPr="006256DB" w:rsidRDefault="00B6698F" w:rsidP="006256DB">
      <w:pPr>
        <w:spacing w:line="480" w:lineRule="auto"/>
        <w:rPr>
          <w:rFonts w:ascii="Arial" w:hAnsi="Arial" w:cs="Arial"/>
          <w:b/>
          <w:lang w:val="es-ES"/>
        </w:rPr>
        <w:sectPr w:rsidR="00B6698F" w:rsidRPr="006256DB" w:rsidSect="008844AD">
          <w:footerReference w:type="even" r:id="rId8"/>
          <w:footerReference w:type="default" r:id="rId9"/>
          <w:pgSz w:w="12240" w:h="15840"/>
          <w:pgMar w:top="1418" w:right="1701" w:bottom="1418" w:left="1701" w:header="709" w:footer="709" w:gutter="0"/>
          <w:lnNumType w:countBy="1" w:restart="newSection"/>
          <w:cols w:space="708"/>
          <w:docGrid w:linePitch="360"/>
        </w:sectPr>
      </w:pPr>
    </w:p>
    <w:p w14:paraId="1068192C" w14:textId="77777777" w:rsidR="00427A29" w:rsidRPr="006256DB" w:rsidRDefault="00427A29" w:rsidP="006256DB">
      <w:pPr>
        <w:spacing w:line="480" w:lineRule="auto"/>
        <w:jc w:val="center"/>
        <w:rPr>
          <w:rFonts w:ascii="Arial" w:hAnsi="Arial" w:cs="Arial"/>
          <w:b/>
          <w:lang w:val="es-ES"/>
        </w:rPr>
      </w:pPr>
      <w:r w:rsidRPr="006256DB">
        <w:rPr>
          <w:rFonts w:ascii="Arial" w:hAnsi="Arial" w:cs="Arial"/>
          <w:b/>
          <w:lang w:val="es-ES"/>
        </w:rPr>
        <w:lastRenderedPageBreak/>
        <w:t>Título en el idioma original</w:t>
      </w:r>
    </w:p>
    <w:p w14:paraId="049A5EBE" w14:textId="77777777" w:rsidR="00427A29" w:rsidRPr="006256DB" w:rsidRDefault="00427A29" w:rsidP="006256DB">
      <w:pPr>
        <w:spacing w:line="480" w:lineRule="auto"/>
        <w:jc w:val="center"/>
        <w:rPr>
          <w:rFonts w:ascii="Arial" w:hAnsi="Arial" w:cs="Arial"/>
          <w:b/>
          <w:lang w:val="es-ES"/>
        </w:rPr>
      </w:pPr>
      <w:r w:rsidRPr="006256DB">
        <w:rPr>
          <w:rFonts w:ascii="Arial" w:hAnsi="Arial" w:cs="Arial"/>
          <w:b/>
          <w:lang w:val="es-ES"/>
        </w:rPr>
        <w:t>Título traducido</w:t>
      </w:r>
    </w:p>
    <w:p w14:paraId="31314384" w14:textId="77777777" w:rsidR="00427A29" w:rsidRPr="006256DB" w:rsidRDefault="00427A29" w:rsidP="006256DB">
      <w:pPr>
        <w:spacing w:line="480" w:lineRule="auto"/>
        <w:rPr>
          <w:rFonts w:ascii="Arial" w:hAnsi="Arial" w:cs="Arial"/>
          <w:b/>
          <w:lang w:val="es-ES"/>
        </w:rPr>
      </w:pPr>
    </w:p>
    <w:p w14:paraId="49F7E409" w14:textId="77777777" w:rsidR="00360941" w:rsidRPr="006256DB" w:rsidRDefault="00360941" w:rsidP="006256DB">
      <w:pPr>
        <w:spacing w:line="480" w:lineRule="auto"/>
        <w:rPr>
          <w:rFonts w:ascii="Arial" w:hAnsi="Arial" w:cs="Arial"/>
          <w:b/>
          <w:lang w:val="es-ES"/>
        </w:rPr>
      </w:pPr>
      <w:r w:rsidRPr="006256DB">
        <w:rPr>
          <w:rFonts w:ascii="Arial" w:hAnsi="Arial" w:cs="Arial"/>
          <w:b/>
          <w:lang w:val="es-ES"/>
        </w:rPr>
        <w:t>Resumen:</w:t>
      </w:r>
    </w:p>
    <w:p w14:paraId="45F4193E" w14:textId="77777777" w:rsidR="00360941" w:rsidRPr="006256DB" w:rsidRDefault="00360941" w:rsidP="007C5036">
      <w:pPr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 xml:space="preserve">Texto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</w:p>
    <w:p w14:paraId="40792F8C" w14:textId="77777777" w:rsidR="00360941" w:rsidRPr="006256DB" w:rsidRDefault="00360941" w:rsidP="006256DB">
      <w:pPr>
        <w:spacing w:line="480" w:lineRule="auto"/>
        <w:rPr>
          <w:rFonts w:ascii="Arial" w:hAnsi="Arial" w:cs="Arial"/>
          <w:lang w:val="es-ES"/>
        </w:rPr>
      </w:pPr>
    </w:p>
    <w:p w14:paraId="0421E767" w14:textId="77777777" w:rsidR="00360941" w:rsidRPr="006256DB" w:rsidRDefault="00360941" w:rsidP="006256DB">
      <w:pPr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b/>
          <w:lang w:val="es-ES"/>
        </w:rPr>
        <w:t>Palabras-clave:</w:t>
      </w:r>
      <w:r w:rsidRPr="006256DB">
        <w:rPr>
          <w:rFonts w:ascii="Arial" w:hAnsi="Arial" w:cs="Arial"/>
          <w:lang w:val="es-ES"/>
        </w:rPr>
        <w:t xml:space="preserve"> texto, texto, texto</w:t>
      </w:r>
      <w:r w:rsidR="008844AD" w:rsidRPr="006256DB">
        <w:rPr>
          <w:rFonts w:ascii="Arial" w:hAnsi="Arial" w:cs="Arial"/>
          <w:lang w:val="es-ES"/>
        </w:rPr>
        <w:t>. (Mínimo 3-5 máximo)</w:t>
      </w:r>
    </w:p>
    <w:p w14:paraId="23B71038" w14:textId="77777777" w:rsidR="00360941" w:rsidRPr="006256DB" w:rsidRDefault="00360941" w:rsidP="006256DB">
      <w:pPr>
        <w:spacing w:line="480" w:lineRule="auto"/>
        <w:rPr>
          <w:rFonts w:ascii="Arial" w:hAnsi="Arial" w:cs="Arial"/>
          <w:lang w:val="es-ES"/>
        </w:rPr>
      </w:pPr>
    </w:p>
    <w:p w14:paraId="40F5F7DB" w14:textId="77777777" w:rsidR="00360941" w:rsidRPr="006256DB" w:rsidRDefault="00360941" w:rsidP="006256DB">
      <w:pPr>
        <w:spacing w:line="480" w:lineRule="auto"/>
        <w:rPr>
          <w:rFonts w:ascii="Arial" w:hAnsi="Arial" w:cs="Arial"/>
          <w:b/>
          <w:lang w:val="es-ES"/>
        </w:rPr>
      </w:pPr>
      <w:proofErr w:type="spellStart"/>
      <w:r w:rsidRPr="006256DB">
        <w:rPr>
          <w:rFonts w:ascii="Arial" w:hAnsi="Arial" w:cs="Arial"/>
          <w:b/>
          <w:lang w:val="es-ES"/>
        </w:rPr>
        <w:t>Abstract</w:t>
      </w:r>
      <w:proofErr w:type="spellEnd"/>
      <w:r w:rsidRPr="006256DB">
        <w:rPr>
          <w:rFonts w:ascii="Arial" w:hAnsi="Arial" w:cs="Arial"/>
          <w:b/>
          <w:lang w:val="es-ES"/>
        </w:rPr>
        <w:t>:</w:t>
      </w:r>
    </w:p>
    <w:p w14:paraId="37325949" w14:textId="77777777" w:rsidR="00360941" w:rsidRPr="006256DB" w:rsidRDefault="00360941" w:rsidP="007C5036">
      <w:pPr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 xml:space="preserve">Texto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</w:p>
    <w:p w14:paraId="21981F5C" w14:textId="77777777" w:rsidR="00360941" w:rsidRPr="006256DB" w:rsidRDefault="00360941" w:rsidP="006256DB">
      <w:pPr>
        <w:spacing w:line="480" w:lineRule="auto"/>
        <w:rPr>
          <w:rFonts w:ascii="Arial" w:hAnsi="Arial" w:cs="Arial"/>
          <w:b/>
          <w:lang w:val="es-ES"/>
        </w:rPr>
      </w:pPr>
    </w:p>
    <w:p w14:paraId="63F7DE18" w14:textId="77777777" w:rsidR="00360941" w:rsidRPr="006256DB" w:rsidRDefault="00360941" w:rsidP="006256DB">
      <w:pPr>
        <w:spacing w:line="480" w:lineRule="auto"/>
        <w:rPr>
          <w:rFonts w:ascii="Arial" w:hAnsi="Arial" w:cs="Arial"/>
          <w:lang w:val="es-ES"/>
        </w:rPr>
      </w:pPr>
      <w:proofErr w:type="spellStart"/>
      <w:r w:rsidRPr="006256DB">
        <w:rPr>
          <w:rFonts w:ascii="Arial" w:hAnsi="Arial" w:cs="Arial"/>
          <w:b/>
          <w:lang w:val="es-ES"/>
        </w:rPr>
        <w:t>Keyword</w:t>
      </w:r>
      <w:proofErr w:type="spellEnd"/>
      <w:r w:rsidRPr="006256DB">
        <w:rPr>
          <w:rFonts w:ascii="Arial" w:hAnsi="Arial" w:cs="Arial"/>
          <w:b/>
          <w:lang w:val="es-ES"/>
        </w:rPr>
        <w:t>:</w:t>
      </w:r>
      <w:r w:rsidRPr="006256DB">
        <w:rPr>
          <w:rFonts w:ascii="Arial" w:hAnsi="Arial" w:cs="Arial"/>
          <w:lang w:val="es-ES"/>
        </w:rPr>
        <w:t xml:space="preserve"> texto, texto, texto</w:t>
      </w:r>
      <w:r w:rsidR="008844AD" w:rsidRPr="006256DB">
        <w:rPr>
          <w:rFonts w:ascii="Arial" w:hAnsi="Arial" w:cs="Arial"/>
          <w:lang w:val="es-ES"/>
        </w:rPr>
        <w:t>. (Mínimo 3-5 máximo)</w:t>
      </w:r>
    </w:p>
    <w:p w14:paraId="3710181C" w14:textId="77777777" w:rsidR="00360941" w:rsidRPr="006256DB" w:rsidRDefault="00360941" w:rsidP="006256DB">
      <w:pPr>
        <w:spacing w:line="480" w:lineRule="auto"/>
        <w:rPr>
          <w:rFonts w:ascii="Arial" w:hAnsi="Arial" w:cs="Arial"/>
          <w:lang w:val="es-ES"/>
        </w:rPr>
      </w:pPr>
    </w:p>
    <w:p w14:paraId="7F79B865" w14:textId="77777777" w:rsidR="00360941" w:rsidRPr="006256DB" w:rsidRDefault="00360941" w:rsidP="006256DB">
      <w:pPr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 xml:space="preserve">Recibido en </w:t>
      </w:r>
      <w:proofErr w:type="spellStart"/>
      <w:r w:rsidR="009F6454" w:rsidRPr="006256DB">
        <w:rPr>
          <w:rFonts w:ascii="Arial" w:hAnsi="Arial" w:cs="Arial"/>
          <w:lang w:val="es-ES"/>
        </w:rPr>
        <w:t>dd</w:t>
      </w:r>
      <w:proofErr w:type="spellEnd"/>
      <w:r w:rsidR="009F6454" w:rsidRPr="006256DB">
        <w:rPr>
          <w:rFonts w:ascii="Arial" w:hAnsi="Arial" w:cs="Arial"/>
          <w:lang w:val="es-ES"/>
        </w:rPr>
        <w:t>/mm/</w:t>
      </w:r>
      <w:proofErr w:type="spellStart"/>
      <w:r w:rsidR="009F6454" w:rsidRPr="006256DB">
        <w:rPr>
          <w:rFonts w:ascii="Arial" w:hAnsi="Arial" w:cs="Arial"/>
          <w:lang w:val="es-ES"/>
        </w:rPr>
        <w:t>aaaa</w:t>
      </w:r>
      <w:proofErr w:type="spellEnd"/>
    </w:p>
    <w:p w14:paraId="7BA3ECCE" w14:textId="77777777" w:rsidR="00360941" w:rsidRPr="006256DB" w:rsidRDefault="00360941" w:rsidP="006256DB">
      <w:pPr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 xml:space="preserve">Aceptado en </w:t>
      </w:r>
      <w:proofErr w:type="spellStart"/>
      <w:r w:rsidR="009F6454" w:rsidRPr="006256DB">
        <w:rPr>
          <w:rFonts w:ascii="Arial" w:hAnsi="Arial" w:cs="Arial"/>
          <w:lang w:val="es-ES"/>
        </w:rPr>
        <w:t>dd</w:t>
      </w:r>
      <w:proofErr w:type="spellEnd"/>
      <w:r w:rsidR="009F6454" w:rsidRPr="006256DB">
        <w:rPr>
          <w:rFonts w:ascii="Arial" w:hAnsi="Arial" w:cs="Arial"/>
          <w:lang w:val="es-ES"/>
        </w:rPr>
        <w:t>/mm/</w:t>
      </w:r>
      <w:proofErr w:type="spellStart"/>
      <w:r w:rsidR="009F6454" w:rsidRPr="006256DB">
        <w:rPr>
          <w:rFonts w:ascii="Arial" w:hAnsi="Arial" w:cs="Arial"/>
          <w:lang w:val="es-ES"/>
        </w:rPr>
        <w:t>aaaa</w:t>
      </w:r>
      <w:proofErr w:type="spellEnd"/>
    </w:p>
    <w:p w14:paraId="5AC08D40" w14:textId="77777777" w:rsidR="002239D8" w:rsidRPr="006256DB" w:rsidRDefault="002239D8" w:rsidP="006256DB">
      <w:pPr>
        <w:spacing w:line="480" w:lineRule="auto"/>
        <w:jc w:val="center"/>
        <w:rPr>
          <w:rFonts w:ascii="Arial" w:hAnsi="Arial" w:cs="Arial"/>
          <w:b/>
          <w:lang w:val="es-ES"/>
        </w:rPr>
      </w:pPr>
    </w:p>
    <w:p w14:paraId="27F7B82D" w14:textId="77777777" w:rsidR="00221704" w:rsidRPr="006256DB" w:rsidRDefault="008844AD" w:rsidP="006256DB">
      <w:pPr>
        <w:spacing w:line="480" w:lineRule="auto"/>
        <w:jc w:val="center"/>
        <w:rPr>
          <w:rFonts w:ascii="Arial" w:hAnsi="Arial" w:cs="Arial"/>
          <w:b/>
          <w:lang w:val="es-ES"/>
        </w:rPr>
      </w:pPr>
      <w:r w:rsidRPr="006256DB">
        <w:rPr>
          <w:rFonts w:ascii="Arial" w:hAnsi="Arial" w:cs="Arial"/>
          <w:b/>
          <w:lang w:val="es-ES"/>
        </w:rPr>
        <w:lastRenderedPageBreak/>
        <w:t>Introducción</w:t>
      </w:r>
    </w:p>
    <w:p w14:paraId="65616DB6" w14:textId="77777777" w:rsidR="00E51DC9" w:rsidRPr="006256DB" w:rsidRDefault="00E51DC9" w:rsidP="007C5036">
      <w:pPr>
        <w:pStyle w:val="NoSpacing"/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 xml:space="preserve">Texto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="0076485B" w:rsidRPr="006256DB">
        <w:rPr>
          <w:rStyle w:val="FootnoteReference"/>
          <w:rFonts w:ascii="Arial" w:hAnsi="Arial" w:cs="Arial"/>
          <w:lang w:val="es-ES"/>
        </w:rPr>
        <w:footnoteReference w:id="1"/>
      </w:r>
      <w:r w:rsidRPr="006256DB">
        <w:rPr>
          <w:rFonts w:ascii="Arial" w:hAnsi="Arial" w:cs="Arial"/>
          <w:lang w:val="es-ES"/>
        </w:rPr>
        <w:t>.</w:t>
      </w:r>
    </w:p>
    <w:p w14:paraId="65BAD760" w14:textId="77777777" w:rsidR="00E51DC9" w:rsidRPr="006256DB" w:rsidRDefault="00E51DC9" w:rsidP="002617B4">
      <w:pPr>
        <w:pStyle w:val="NoSpacing"/>
        <w:spacing w:line="480" w:lineRule="auto"/>
        <w:ind w:firstLine="708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 xml:space="preserve">Texto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>.</w:t>
      </w:r>
    </w:p>
    <w:p w14:paraId="4BE56C2B" w14:textId="77777777" w:rsidR="00E51DC9" w:rsidRPr="006256DB" w:rsidRDefault="00E51DC9" w:rsidP="006256DB">
      <w:pPr>
        <w:spacing w:line="480" w:lineRule="auto"/>
        <w:rPr>
          <w:rFonts w:ascii="Arial" w:hAnsi="Arial" w:cs="Arial"/>
          <w:lang w:val="es-ES"/>
        </w:rPr>
      </w:pPr>
    </w:p>
    <w:p w14:paraId="3B7395D9" w14:textId="77777777" w:rsidR="007D7513" w:rsidRPr="006256DB" w:rsidRDefault="00E51DC9" w:rsidP="006256DB">
      <w:pPr>
        <w:spacing w:line="480" w:lineRule="auto"/>
        <w:jc w:val="center"/>
        <w:rPr>
          <w:rFonts w:ascii="Arial" w:eastAsia="Times New Roman" w:hAnsi="Arial" w:cs="Arial"/>
        </w:rPr>
      </w:pPr>
      <w:r w:rsidRPr="006256DB">
        <w:rPr>
          <w:rFonts w:ascii="Arial" w:hAnsi="Arial" w:cs="Arial"/>
          <w:b/>
          <w:lang w:val="es-ES"/>
        </w:rPr>
        <w:t>Nombre de la subsección</w:t>
      </w:r>
      <w:r w:rsidR="0070013B" w:rsidRPr="006256DB">
        <w:rPr>
          <w:rFonts w:ascii="Arial" w:hAnsi="Arial" w:cs="Arial"/>
          <w:b/>
          <w:lang w:val="es-ES"/>
        </w:rPr>
        <w:t xml:space="preserve"> [En caso de que exista</w:t>
      </w:r>
      <w:r w:rsidR="007D7513" w:rsidRPr="006256DB">
        <w:rPr>
          <w:rFonts w:ascii="Arial" w:eastAsia="Times New Roman" w:hAnsi="Arial" w:cs="Arial"/>
          <w:b/>
          <w:color w:val="222222"/>
          <w:shd w:val="clear" w:color="auto" w:fill="FFFFFF"/>
        </w:rPr>
        <w:t>]</w:t>
      </w:r>
    </w:p>
    <w:p w14:paraId="5C4872B5" w14:textId="77777777" w:rsidR="008632EE" w:rsidRPr="006256DB" w:rsidRDefault="008632EE" w:rsidP="006256DB">
      <w:pPr>
        <w:spacing w:line="480" w:lineRule="auto"/>
        <w:rPr>
          <w:rFonts w:ascii="Arial" w:hAnsi="Arial" w:cs="Arial"/>
          <w:lang w:val="es-ES"/>
        </w:rPr>
      </w:pPr>
    </w:p>
    <w:p w14:paraId="62657187" w14:textId="77777777" w:rsidR="00E51DC9" w:rsidRPr="006256DB" w:rsidRDefault="00E51DC9" w:rsidP="006256DB">
      <w:pPr>
        <w:pStyle w:val="NoSpacing"/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 xml:space="preserve">Texto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>.</w:t>
      </w:r>
    </w:p>
    <w:p w14:paraId="68C137D5" w14:textId="77777777" w:rsidR="00E51DC9" w:rsidRPr="006256DB" w:rsidRDefault="00E51DC9" w:rsidP="002617B4">
      <w:pPr>
        <w:pStyle w:val="NoSpacing"/>
        <w:spacing w:line="480" w:lineRule="auto"/>
        <w:ind w:firstLine="567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 xml:space="preserve">Texto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>.</w:t>
      </w:r>
    </w:p>
    <w:p w14:paraId="5787E6E1" w14:textId="77777777" w:rsidR="00E04774" w:rsidRPr="006256DB" w:rsidRDefault="00E04774" w:rsidP="006256DB">
      <w:pPr>
        <w:spacing w:line="480" w:lineRule="auto"/>
        <w:jc w:val="both"/>
        <w:rPr>
          <w:rFonts w:ascii="Arial" w:hAnsi="Arial" w:cs="Arial"/>
          <w:lang w:val="es-ES"/>
        </w:rPr>
      </w:pPr>
    </w:p>
    <w:p w14:paraId="13B13349" w14:textId="77777777" w:rsidR="00E04774" w:rsidRPr="006256DB" w:rsidRDefault="00E04774" w:rsidP="007C5036">
      <w:pPr>
        <w:spacing w:line="480" w:lineRule="auto"/>
        <w:ind w:left="567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lastRenderedPageBreak/>
        <w:t xml:space="preserve">Texto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r w:rsidR="003A30FB" w:rsidRPr="006256DB">
        <w:rPr>
          <w:rFonts w:ascii="Arial" w:hAnsi="Arial" w:cs="Arial"/>
          <w:lang w:val="es-ES"/>
        </w:rPr>
        <w:t>(Souza, 2007)</w:t>
      </w:r>
    </w:p>
    <w:p w14:paraId="1009406E" w14:textId="77777777" w:rsidR="00DD010E" w:rsidRPr="006256DB" w:rsidRDefault="00DD010E" w:rsidP="006256DB">
      <w:pPr>
        <w:spacing w:line="480" w:lineRule="auto"/>
        <w:rPr>
          <w:rFonts w:ascii="Arial" w:hAnsi="Arial" w:cs="Arial"/>
          <w:lang w:val="es-ES"/>
        </w:rPr>
      </w:pPr>
    </w:p>
    <w:p w14:paraId="4DF96552" w14:textId="77777777" w:rsidR="00DD010E" w:rsidRPr="006256DB" w:rsidRDefault="007D7513" w:rsidP="006256DB">
      <w:pPr>
        <w:spacing w:line="480" w:lineRule="auto"/>
        <w:jc w:val="center"/>
        <w:rPr>
          <w:rFonts w:ascii="Arial" w:hAnsi="Arial" w:cs="Arial"/>
          <w:b/>
          <w:lang w:val="es-ES"/>
        </w:rPr>
      </w:pPr>
      <w:r w:rsidRPr="006256DB">
        <w:rPr>
          <w:rFonts w:ascii="Arial" w:hAnsi="Arial" w:cs="Arial"/>
          <w:b/>
          <w:lang w:val="es-ES"/>
        </w:rPr>
        <w:t>Materiales y métodos</w:t>
      </w:r>
    </w:p>
    <w:p w14:paraId="73B0DED1" w14:textId="77777777" w:rsidR="00221704" w:rsidRPr="006256DB" w:rsidRDefault="00221704" w:rsidP="007C5036">
      <w:pPr>
        <w:spacing w:line="480" w:lineRule="auto"/>
        <w:rPr>
          <w:rFonts w:ascii="Arial" w:hAnsi="Arial" w:cs="Arial"/>
          <w:lang w:val="es-ES"/>
        </w:rPr>
      </w:pPr>
    </w:p>
    <w:p w14:paraId="6360E492" w14:textId="77777777" w:rsidR="00E04774" w:rsidRPr="006256DB" w:rsidRDefault="00DD010E" w:rsidP="007C5036">
      <w:pPr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 xml:space="preserve">Texto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>.</w:t>
      </w:r>
    </w:p>
    <w:p w14:paraId="172D9D91" w14:textId="77777777" w:rsidR="00E04774" w:rsidRPr="006256DB" w:rsidRDefault="00E04774" w:rsidP="006256DB">
      <w:pPr>
        <w:spacing w:line="480" w:lineRule="auto"/>
        <w:jc w:val="both"/>
        <w:rPr>
          <w:rFonts w:ascii="Arial" w:hAnsi="Arial" w:cs="Arial"/>
          <w:lang w:val="es-ES"/>
        </w:rPr>
      </w:pPr>
    </w:p>
    <w:p w14:paraId="4C028610" w14:textId="77777777" w:rsidR="008632EE" w:rsidRPr="006256DB" w:rsidRDefault="008632EE" w:rsidP="006256DB">
      <w:pPr>
        <w:spacing w:line="480" w:lineRule="auto"/>
        <w:jc w:val="center"/>
        <w:rPr>
          <w:rFonts w:ascii="Arial" w:eastAsia="Times New Roman" w:hAnsi="Arial" w:cs="Arial"/>
        </w:rPr>
      </w:pPr>
      <w:r w:rsidRPr="006256DB">
        <w:rPr>
          <w:rFonts w:ascii="Arial" w:eastAsia="Times New Roman" w:hAnsi="Arial" w:cs="Arial"/>
          <w:color w:val="222222"/>
          <w:shd w:val="clear" w:color="auto" w:fill="FFFFFF"/>
        </w:rPr>
        <w:t>[Insertar Figura 1]</w:t>
      </w:r>
    </w:p>
    <w:p w14:paraId="17DDEB1B" w14:textId="77777777" w:rsidR="00E04774" w:rsidRPr="006256DB" w:rsidRDefault="00E04774" w:rsidP="006256DB">
      <w:pPr>
        <w:spacing w:line="480" w:lineRule="auto"/>
        <w:rPr>
          <w:rFonts w:ascii="Arial" w:hAnsi="Arial" w:cs="Arial"/>
          <w:lang w:val="es-ES"/>
        </w:rPr>
      </w:pPr>
    </w:p>
    <w:p w14:paraId="379135BD" w14:textId="77777777" w:rsidR="008918E6" w:rsidRPr="006256DB" w:rsidRDefault="00DD010E" w:rsidP="002617B4">
      <w:pPr>
        <w:spacing w:line="480" w:lineRule="auto"/>
        <w:ind w:firstLine="708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 xml:space="preserve">Texto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>.</w:t>
      </w:r>
    </w:p>
    <w:p w14:paraId="58C75FB6" w14:textId="77777777" w:rsidR="008632EE" w:rsidRPr="006256DB" w:rsidRDefault="008632EE" w:rsidP="006256DB">
      <w:pPr>
        <w:spacing w:line="480" w:lineRule="auto"/>
        <w:rPr>
          <w:rFonts w:ascii="Arial" w:hAnsi="Arial" w:cs="Arial"/>
          <w:lang w:val="es-ES"/>
        </w:rPr>
      </w:pPr>
    </w:p>
    <w:p w14:paraId="73AFB0F7" w14:textId="77777777" w:rsidR="00221704" w:rsidRPr="006256DB" w:rsidRDefault="00DD010E" w:rsidP="006256DB">
      <w:pPr>
        <w:spacing w:line="480" w:lineRule="auto"/>
        <w:jc w:val="center"/>
        <w:rPr>
          <w:rFonts w:ascii="Arial" w:hAnsi="Arial" w:cs="Arial"/>
          <w:b/>
          <w:lang w:val="es-ES"/>
        </w:rPr>
      </w:pPr>
      <w:r w:rsidRPr="006256DB">
        <w:rPr>
          <w:rFonts w:ascii="Arial" w:hAnsi="Arial" w:cs="Arial"/>
          <w:b/>
          <w:lang w:val="es-ES"/>
        </w:rPr>
        <w:t>Nombre de la subsección</w:t>
      </w:r>
      <w:r w:rsidR="007D7513" w:rsidRPr="006256DB">
        <w:rPr>
          <w:rFonts w:ascii="Arial" w:hAnsi="Arial" w:cs="Arial"/>
          <w:b/>
          <w:lang w:val="es-ES"/>
        </w:rPr>
        <w:t xml:space="preserve"> [En caso de que exista</w:t>
      </w:r>
      <w:r w:rsidR="007D7513" w:rsidRPr="006256DB">
        <w:rPr>
          <w:rFonts w:ascii="Arial" w:eastAsia="Times New Roman" w:hAnsi="Arial" w:cs="Arial"/>
          <w:b/>
          <w:color w:val="222222"/>
          <w:shd w:val="clear" w:color="auto" w:fill="FFFFFF"/>
        </w:rPr>
        <w:t>]</w:t>
      </w:r>
    </w:p>
    <w:p w14:paraId="3624EA7E" w14:textId="77777777" w:rsidR="006256DB" w:rsidRPr="006256DB" w:rsidRDefault="006256DB" w:rsidP="006256DB">
      <w:pPr>
        <w:spacing w:line="480" w:lineRule="auto"/>
        <w:jc w:val="center"/>
        <w:rPr>
          <w:rFonts w:ascii="Arial" w:hAnsi="Arial" w:cs="Arial"/>
          <w:b/>
          <w:lang w:val="es-ES"/>
        </w:rPr>
      </w:pPr>
    </w:p>
    <w:p w14:paraId="4144B9DE" w14:textId="77777777" w:rsidR="00DD010E" w:rsidRPr="006256DB" w:rsidRDefault="00DD010E" w:rsidP="006256DB">
      <w:pPr>
        <w:pStyle w:val="NoSpacing"/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 xml:space="preserve">Texto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lastRenderedPageBreak/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>.</w:t>
      </w:r>
    </w:p>
    <w:p w14:paraId="049B482D" w14:textId="77777777" w:rsidR="00DD010E" w:rsidRPr="006256DB" w:rsidRDefault="00DD010E" w:rsidP="002617B4">
      <w:pPr>
        <w:pStyle w:val="NoSpacing"/>
        <w:spacing w:line="480" w:lineRule="auto"/>
        <w:ind w:firstLine="708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 xml:space="preserve">Texto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>.</w:t>
      </w:r>
    </w:p>
    <w:p w14:paraId="542CA79C" w14:textId="77777777" w:rsidR="008632EE" w:rsidRPr="006256DB" w:rsidRDefault="008632EE" w:rsidP="006256DB">
      <w:pPr>
        <w:pStyle w:val="NoSpacing"/>
        <w:spacing w:line="480" w:lineRule="auto"/>
        <w:rPr>
          <w:rFonts w:ascii="Arial" w:hAnsi="Arial" w:cs="Arial"/>
          <w:lang w:val="es-ES"/>
        </w:rPr>
      </w:pPr>
    </w:p>
    <w:p w14:paraId="5026ED87" w14:textId="6003D01E" w:rsidR="007D7513" w:rsidRPr="006256DB" w:rsidRDefault="007D7513" w:rsidP="006256DB">
      <w:pPr>
        <w:spacing w:line="480" w:lineRule="auto"/>
        <w:jc w:val="center"/>
        <w:rPr>
          <w:rFonts w:ascii="Arial" w:hAnsi="Arial" w:cs="Arial"/>
          <w:b/>
          <w:lang w:val="es-ES"/>
        </w:rPr>
      </w:pPr>
      <w:r w:rsidRPr="006256DB">
        <w:rPr>
          <w:rFonts w:ascii="Arial" w:hAnsi="Arial" w:cs="Arial"/>
          <w:b/>
          <w:lang w:val="es-ES"/>
        </w:rPr>
        <w:t>Resultados</w:t>
      </w:r>
      <w:r w:rsidR="003722DB">
        <w:rPr>
          <w:rFonts w:ascii="Arial" w:hAnsi="Arial" w:cs="Arial"/>
          <w:b/>
          <w:lang w:val="es-ES"/>
        </w:rPr>
        <w:t xml:space="preserve"> y discusión</w:t>
      </w:r>
    </w:p>
    <w:p w14:paraId="0073366E" w14:textId="77777777" w:rsidR="007D7513" w:rsidRPr="006256DB" w:rsidRDefault="007D7513" w:rsidP="006256DB">
      <w:pPr>
        <w:spacing w:line="480" w:lineRule="auto"/>
        <w:rPr>
          <w:rFonts w:ascii="Arial" w:hAnsi="Arial" w:cs="Arial"/>
          <w:lang w:val="es-ES"/>
        </w:rPr>
      </w:pPr>
    </w:p>
    <w:p w14:paraId="5EFBBA07" w14:textId="77777777" w:rsidR="007D7513" w:rsidRPr="006256DB" w:rsidRDefault="007D7513" w:rsidP="007C5036">
      <w:pPr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 xml:space="preserve">Texto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>.</w:t>
      </w:r>
    </w:p>
    <w:p w14:paraId="7A1C94DA" w14:textId="77777777" w:rsidR="008632EE" w:rsidRPr="006256DB" w:rsidRDefault="008632EE" w:rsidP="006256DB">
      <w:pPr>
        <w:spacing w:line="480" w:lineRule="auto"/>
        <w:jc w:val="both"/>
        <w:rPr>
          <w:rFonts w:ascii="Arial" w:hAnsi="Arial" w:cs="Arial"/>
          <w:lang w:val="es-ES"/>
        </w:rPr>
      </w:pPr>
    </w:p>
    <w:p w14:paraId="35877398" w14:textId="77777777" w:rsidR="00DD5FDB" w:rsidRDefault="008632EE" w:rsidP="00DD5FDB">
      <w:pPr>
        <w:spacing w:line="480" w:lineRule="auto"/>
        <w:jc w:val="center"/>
        <w:rPr>
          <w:rFonts w:ascii="Arial" w:eastAsia="Times New Roman" w:hAnsi="Arial" w:cs="Arial"/>
        </w:rPr>
      </w:pPr>
      <w:r w:rsidRPr="006256DB">
        <w:rPr>
          <w:rFonts w:ascii="Arial" w:eastAsia="Times New Roman" w:hAnsi="Arial" w:cs="Arial"/>
          <w:color w:val="222222"/>
          <w:shd w:val="clear" w:color="auto" w:fill="FFFFFF"/>
        </w:rPr>
        <w:t>[Insertar Tabla 1]</w:t>
      </w:r>
    </w:p>
    <w:p w14:paraId="286A6690" w14:textId="77777777" w:rsidR="00DD5FDB" w:rsidRPr="00DD5FDB" w:rsidRDefault="00DD5FDB" w:rsidP="00DD5FDB">
      <w:pPr>
        <w:spacing w:line="480" w:lineRule="auto"/>
        <w:jc w:val="center"/>
        <w:rPr>
          <w:rFonts w:ascii="Arial" w:eastAsia="Times New Roman" w:hAnsi="Arial" w:cs="Arial"/>
        </w:rPr>
      </w:pPr>
    </w:p>
    <w:p w14:paraId="14ED5BB6" w14:textId="77777777" w:rsidR="006256DB" w:rsidRPr="006256DB" w:rsidRDefault="006256DB" w:rsidP="006256DB">
      <w:pPr>
        <w:spacing w:line="480" w:lineRule="auto"/>
        <w:rPr>
          <w:rFonts w:ascii="Arial" w:hAnsi="Arial" w:cs="Arial"/>
          <w:lang w:val="es-ES"/>
        </w:rPr>
      </w:pPr>
    </w:p>
    <w:p w14:paraId="70E40DD6" w14:textId="77777777" w:rsidR="008632EE" w:rsidRPr="006256DB" w:rsidRDefault="008632EE" w:rsidP="006256DB">
      <w:pPr>
        <w:spacing w:line="480" w:lineRule="auto"/>
        <w:jc w:val="center"/>
        <w:rPr>
          <w:rFonts w:ascii="Arial" w:hAnsi="Arial" w:cs="Arial"/>
          <w:b/>
          <w:lang w:val="es-ES"/>
        </w:rPr>
      </w:pPr>
      <w:r w:rsidRPr="006256DB">
        <w:rPr>
          <w:rFonts w:ascii="Arial" w:hAnsi="Arial" w:cs="Arial"/>
          <w:b/>
          <w:lang w:val="es-ES"/>
        </w:rPr>
        <w:t>Conclusiones</w:t>
      </w:r>
    </w:p>
    <w:p w14:paraId="77F3B7D6" w14:textId="77777777" w:rsidR="008632EE" w:rsidRPr="006256DB" w:rsidRDefault="008632EE" w:rsidP="006256DB">
      <w:pPr>
        <w:spacing w:line="480" w:lineRule="auto"/>
        <w:rPr>
          <w:rFonts w:ascii="Arial" w:hAnsi="Arial" w:cs="Arial"/>
          <w:lang w:val="es-ES"/>
        </w:rPr>
      </w:pPr>
    </w:p>
    <w:p w14:paraId="5BE07890" w14:textId="77777777" w:rsidR="008632EE" w:rsidRPr="006256DB" w:rsidRDefault="008632EE" w:rsidP="007C5036">
      <w:pPr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 xml:space="preserve">Texto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>.</w:t>
      </w:r>
    </w:p>
    <w:p w14:paraId="4D7E14D6" w14:textId="77777777" w:rsidR="008632EE" w:rsidRPr="006256DB" w:rsidRDefault="008632EE" w:rsidP="006256DB">
      <w:pPr>
        <w:spacing w:line="480" w:lineRule="auto"/>
        <w:rPr>
          <w:rFonts w:ascii="Arial" w:hAnsi="Arial" w:cs="Arial"/>
          <w:lang w:val="es-ES"/>
        </w:rPr>
      </w:pPr>
    </w:p>
    <w:p w14:paraId="78F23E7D" w14:textId="77777777" w:rsidR="003A30FB" w:rsidRPr="006256DB" w:rsidRDefault="003A30FB" w:rsidP="006256DB">
      <w:pPr>
        <w:spacing w:line="480" w:lineRule="auto"/>
        <w:rPr>
          <w:rFonts w:ascii="Arial" w:hAnsi="Arial" w:cs="Arial"/>
          <w:b/>
          <w:lang w:val="es-ES"/>
        </w:rPr>
      </w:pPr>
      <w:r w:rsidRPr="006256DB">
        <w:rPr>
          <w:rFonts w:ascii="Arial" w:hAnsi="Arial" w:cs="Arial"/>
          <w:b/>
          <w:lang w:val="es-ES"/>
        </w:rPr>
        <w:lastRenderedPageBreak/>
        <w:t>Agradecimientos</w:t>
      </w:r>
    </w:p>
    <w:p w14:paraId="00543F12" w14:textId="77777777" w:rsidR="003A30FB" w:rsidRPr="006256DB" w:rsidRDefault="003A30FB" w:rsidP="006256DB">
      <w:pPr>
        <w:spacing w:line="480" w:lineRule="auto"/>
        <w:rPr>
          <w:rFonts w:ascii="Arial" w:hAnsi="Arial" w:cs="Arial"/>
          <w:lang w:val="es-ES"/>
        </w:rPr>
      </w:pPr>
    </w:p>
    <w:p w14:paraId="3B043A2E" w14:textId="77777777" w:rsidR="003A30FB" w:rsidRPr="006256DB" w:rsidRDefault="003A30FB" w:rsidP="007C5036">
      <w:pPr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 xml:space="preserve">Texto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>.</w:t>
      </w:r>
    </w:p>
    <w:p w14:paraId="2C38C9BC" w14:textId="77777777" w:rsidR="003B08E6" w:rsidRPr="006256DB" w:rsidRDefault="003B08E6" w:rsidP="006256DB">
      <w:pPr>
        <w:spacing w:line="480" w:lineRule="auto"/>
        <w:jc w:val="both"/>
        <w:rPr>
          <w:rFonts w:ascii="Arial" w:hAnsi="Arial" w:cs="Arial"/>
          <w:lang w:val="es-ES"/>
        </w:rPr>
      </w:pPr>
    </w:p>
    <w:p w14:paraId="199FFD0D" w14:textId="77777777" w:rsidR="003B08E6" w:rsidRPr="006256DB" w:rsidRDefault="003B08E6" w:rsidP="006256DB">
      <w:pPr>
        <w:spacing w:line="480" w:lineRule="auto"/>
        <w:jc w:val="both"/>
        <w:rPr>
          <w:rFonts w:ascii="Arial" w:hAnsi="Arial" w:cs="Arial"/>
          <w:b/>
          <w:lang w:val="es-ES"/>
        </w:rPr>
      </w:pPr>
      <w:r w:rsidRPr="006256DB">
        <w:rPr>
          <w:rFonts w:ascii="Arial" w:hAnsi="Arial" w:cs="Arial"/>
          <w:b/>
          <w:lang w:val="es-ES"/>
        </w:rPr>
        <w:t xml:space="preserve">Conflictos de </w:t>
      </w:r>
      <w:proofErr w:type="spellStart"/>
      <w:r w:rsidRPr="006256DB">
        <w:rPr>
          <w:rFonts w:ascii="Arial" w:hAnsi="Arial" w:cs="Arial"/>
          <w:b/>
          <w:lang w:val="es-ES"/>
        </w:rPr>
        <w:t>intererés</w:t>
      </w:r>
      <w:proofErr w:type="spellEnd"/>
    </w:p>
    <w:p w14:paraId="29BBA7B4" w14:textId="77777777" w:rsidR="003B08E6" w:rsidRPr="006256DB" w:rsidRDefault="003B08E6" w:rsidP="006256DB">
      <w:pPr>
        <w:spacing w:line="480" w:lineRule="auto"/>
        <w:jc w:val="both"/>
        <w:rPr>
          <w:rFonts w:ascii="Arial" w:hAnsi="Arial" w:cs="Arial"/>
          <w:b/>
          <w:lang w:val="es-ES"/>
        </w:rPr>
      </w:pPr>
    </w:p>
    <w:p w14:paraId="1F1D5EE9" w14:textId="77777777" w:rsidR="003B08E6" w:rsidRPr="006256DB" w:rsidRDefault="00DD5FDB" w:rsidP="007C5036">
      <w:pPr>
        <w:spacing w:line="48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Los autores declaran que no existen conflicto de interés.</w:t>
      </w:r>
    </w:p>
    <w:p w14:paraId="44CEE52A" w14:textId="77777777" w:rsidR="003A30FB" w:rsidRPr="006256DB" w:rsidRDefault="006256DB" w:rsidP="006256DB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br w:type="page"/>
      </w:r>
    </w:p>
    <w:p w14:paraId="503A51E6" w14:textId="77777777" w:rsidR="003A30FB" w:rsidRPr="006256DB" w:rsidRDefault="003A30FB" w:rsidP="006256DB">
      <w:pPr>
        <w:spacing w:line="480" w:lineRule="auto"/>
        <w:jc w:val="both"/>
        <w:rPr>
          <w:rFonts w:ascii="Arial" w:hAnsi="Arial" w:cs="Arial"/>
          <w:b/>
          <w:lang w:val="es-ES"/>
        </w:rPr>
      </w:pPr>
      <w:r w:rsidRPr="006256DB">
        <w:rPr>
          <w:rFonts w:ascii="Arial" w:hAnsi="Arial" w:cs="Arial"/>
          <w:b/>
          <w:lang w:val="es-ES"/>
        </w:rPr>
        <w:lastRenderedPageBreak/>
        <w:t>Referencias</w:t>
      </w:r>
      <w:r w:rsidR="004A0306" w:rsidRPr="006256DB">
        <w:rPr>
          <w:rFonts w:ascii="Arial" w:hAnsi="Arial" w:cs="Arial"/>
          <w:b/>
          <w:lang w:val="es-ES"/>
        </w:rPr>
        <w:t xml:space="preserve"> (siguiendo formato APA 7ª edición)</w:t>
      </w:r>
    </w:p>
    <w:p w14:paraId="6864D5FE" w14:textId="77777777" w:rsidR="004A0306" w:rsidRPr="006256DB" w:rsidRDefault="004A0306" w:rsidP="006256DB">
      <w:pPr>
        <w:spacing w:line="480" w:lineRule="auto"/>
        <w:jc w:val="both"/>
        <w:rPr>
          <w:rFonts w:ascii="Arial" w:hAnsi="Arial" w:cs="Arial"/>
          <w:lang w:val="es-ES"/>
        </w:rPr>
      </w:pPr>
    </w:p>
    <w:p w14:paraId="7F72719F" w14:textId="77777777" w:rsidR="004A0306" w:rsidRPr="006256DB" w:rsidRDefault="004A0306" w:rsidP="007C5036">
      <w:pPr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i/>
          <w:iCs/>
          <w:lang w:val="es-ES"/>
        </w:rPr>
        <w:t>Artículo de revista</w:t>
      </w:r>
    </w:p>
    <w:p w14:paraId="647DE6BB" w14:textId="77777777" w:rsidR="004A0306" w:rsidRPr="006256DB" w:rsidRDefault="004A0306" w:rsidP="007C5036">
      <w:pPr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 xml:space="preserve">Apellidos, A. A., Apellidos, B. B., &amp; Apellidos, C. C. (año). Título del artículo. </w:t>
      </w:r>
      <w:r w:rsidRPr="006256DB">
        <w:rPr>
          <w:rFonts w:ascii="Arial" w:hAnsi="Arial" w:cs="Arial"/>
          <w:i/>
          <w:iCs/>
          <w:lang w:val="es-ES"/>
        </w:rPr>
        <w:t>Nombre de la revista, volumen</w:t>
      </w:r>
      <w:r w:rsidRPr="006256DB">
        <w:rPr>
          <w:rFonts w:ascii="Arial" w:hAnsi="Arial" w:cs="Arial"/>
          <w:lang w:val="es-ES"/>
        </w:rPr>
        <w:t xml:space="preserve">(número), pp. </w:t>
      </w:r>
      <w:proofErr w:type="spellStart"/>
      <w:r w:rsidRPr="006256DB">
        <w:rPr>
          <w:rFonts w:ascii="Arial" w:hAnsi="Arial" w:cs="Arial"/>
          <w:lang w:val="es-ES"/>
        </w:rPr>
        <w:t>xx-xx</w:t>
      </w:r>
      <w:proofErr w:type="spellEnd"/>
      <w:r w:rsidRPr="006256DB">
        <w:rPr>
          <w:rFonts w:ascii="Arial" w:hAnsi="Arial" w:cs="Arial"/>
          <w:lang w:val="es-ES"/>
        </w:rPr>
        <w:t xml:space="preserve">. </w:t>
      </w:r>
      <w:proofErr w:type="spellStart"/>
      <w:r w:rsidRPr="006256DB">
        <w:rPr>
          <w:rFonts w:ascii="Arial" w:hAnsi="Arial" w:cs="Arial"/>
          <w:lang w:val="es-ES"/>
        </w:rPr>
        <w:t>doi</w:t>
      </w:r>
      <w:proofErr w:type="spellEnd"/>
      <w:r w:rsidRPr="006256DB">
        <w:rPr>
          <w:rFonts w:ascii="Arial" w:hAnsi="Arial" w:cs="Arial"/>
          <w:lang w:val="es-ES"/>
        </w:rPr>
        <w:t xml:space="preserve">: </w:t>
      </w:r>
      <w:r w:rsidR="006D5E8F" w:rsidRPr="006256DB">
        <w:rPr>
          <w:rFonts w:ascii="Arial" w:hAnsi="Arial" w:cs="Arial"/>
          <w:lang w:val="es-ES"/>
        </w:rPr>
        <w:t xml:space="preserve">https://doi.org/xx.xxxxxxx (incluir enlace de recuperación en caso de no tener </w:t>
      </w:r>
      <w:proofErr w:type="spellStart"/>
      <w:r w:rsidR="006D5E8F" w:rsidRPr="006256DB">
        <w:rPr>
          <w:rFonts w:ascii="Arial" w:hAnsi="Arial" w:cs="Arial"/>
          <w:lang w:val="es-ES"/>
        </w:rPr>
        <w:t>doi</w:t>
      </w:r>
      <w:proofErr w:type="spellEnd"/>
      <w:r w:rsidR="006D5E8F" w:rsidRPr="006256DB">
        <w:rPr>
          <w:rFonts w:ascii="Arial" w:hAnsi="Arial" w:cs="Arial"/>
          <w:lang w:val="es-ES"/>
        </w:rPr>
        <w:t>)</w:t>
      </w:r>
    </w:p>
    <w:p w14:paraId="4D098B72" w14:textId="77777777" w:rsidR="003C17E6" w:rsidRPr="006256DB" w:rsidRDefault="003C17E6" w:rsidP="007C5036">
      <w:pPr>
        <w:spacing w:line="480" w:lineRule="auto"/>
        <w:rPr>
          <w:rFonts w:ascii="Arial" w:hAnsi="Arial" w:cs="Arial"/>
          <w:lang w:val="es-ES"/>
        </w:rPr>
      </w:pPr>
    </w:p>
    <w:p w14:paraId="02376365" w14:textId="77777777" w:rsidR="007E6D8B" w:rsidRPr="006256DB" w:rsidRDefault="007E6D8B" w:rsidP="007C5036">
      <w:pPr>
        <w:spacing w:line="480" w:lineRule="auto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>Ejemplo</w:t>
      </w:r>
      <w:r w:rsidR="008918E6" w:rsidRPr="006256DB">
        <w:rPr>
          <w:rFonts w:ascii="Arial" w:hAnsi="Arial" w:cs="Arial"/>
          <w:lang w:val="es-ES"/>
        </w:rPr>
        <w:t>:</w:t>
      </w:r>
      <w:r w:rsidRPr="006256DB">
        <w:rPr>
          <w:rFonts w:ascii="Arial" w:hAnsi="Arial" w:cs="Arial"/>
          <w:lang w:val="es-ES"/>
        </w:rPr>
        <w:t xml:space="preserve"> </w:t>
      </w:r>
    </w:p>
    <w:p w14:paraId="21ECB80A" w14:textId="77777777" w:rsidR="00DD010E" w:rsidRPr="006256DB" w:rsidRDefault="00C11A97" w:rsidP="007C5036">
      <w:pPr>
        <w:spacing w:line="480" w:lineRule="auto"/>
        <w:rPr>
          <w:rFonts w:ascii="Arial" w:hAnsi="Arial" w:cs="Arial"/>
          <w:lang w:val="en-US"/>
        </w:rPr>
      </w:pPr>
      <w:proofErr w:type="spellStart"/>
      <w:r w:rsidRPr="006256DB">
        <w:rPr>
          <w:rFonts w:ascii="Arial" w:hAnsi="Arial" w:cs="Arial"/>
          <w:lang w:val="es-ES"/>
        </w:rPr>
        <w:t>Cabanach</w:t>
      </w:r>
      <w:proofErr w:type="spellEnd"/>
      <w:r w:rsidRPr="006256DB">
        <w:rPr>
          <w:rFonts w:ascii="Arial" w:hAnsi="Arial" w:cs="Arial"/>
          <w:lang w:val="es-ES"/>
        </w:rPr>
        <w:t xml:space="preserve">, R., Fariña, F., Freire, C., González, P., &amp; </w:t>
      </w:r>
      <w:proofErr w:type="spellStart"/>
      <w:r w:rsidRPr="006256DB">
        <w:rPr>
          <w:rFonts w:ascii="Arial" w:hAnsi="Arial" w:cs="Arial"/>
          <w:lang w:val="es-ES"/>
        </w:rPr>
        <w:t>Ferradás</w:t>
      </w:r>
      <w:proofErr w:type="spellEnd"/>
      <w:r w:rsidRPr="006256DB">
        <w:rPr>
          <w:rFonts w:ascii="Arial" w:hAnsi="Arial" w:cs="Arial"/>
          <w:lang w:val="es-ES"/>
        </w:rPr>
        <w:t xml:space="preserve">, M. (2013). Diferencias en el afrontamiento del estrés en estudiantes universitarios hombres y mujeres. </w:t>
      </w:r>
      <w:r w:rsidRPr="006256DB">
        <w:rPr>
          <w:rFonts w:ascii="Arial" w:hAnsi="Arial" w:cs="Arial"/>
          <w:i/>
          <w:iCs/>
          <w:lang w:val="en-US"/>
        </w:rPr>
        <w:t>European Journal of Education and Psychology, 6</w:t>
      </w:r>
      <w:r w:rsidRPr="006256DB">
        <w:rPr>
          <w:rFonts w:ascii="Arial" w:hAnsi="Arial" w:cs="Arial"/>
          <w:lang w:val="en-US"/>
        </w:rPr>
        <w:t xml:space="preserve">(1), 19-32. </w:t>
      </w:r>
      <w:proofErr w:type="spellStart"/>
      <w:r w:rsidRPr="006256DB">
        <w:rPr>
          <w:rFonts w:ascii="Arial" w:hAnsi="Arial" w:cs="Arial"/>
          <w:lang w:val="en-US"/>
        </w:rPr>
        <w:t>doi</w:t>
      </w:r>
      <w:proofErr w:type="spellEnd"/>
      <w:r w:rsidRPr="006256DB">
        <w:rPr>
          <w:rFonts w:ascii="Arial" w:hAnsi="Arial" w:cs="Arial"/>
          <w:lang w:val="en-US"/>
        </w:rPr>
        <w:t xml:space="preserve">: </w:t>
      </w:r>
      <w:r w:rsidR="007A4F0E" w:rsidRPr="006256DB">
        <w:rPr>
          <w:rFonts w:ascii="Arial" w:hAnsi="Arial" w:cs="Arial"/>
          <w:lang w:val="en-US"/>
        </w:rPr>
        <w:t xml:space="preserve">https://doi.org/10.1989/ejep.v6i1.100 </w:t>
      </w:r>
    </w:p>
    <w:p w14:paraId="115D20C5" w14:textId="77777777" w:rsidR="00C11A97" w:rsidRPr="006256DB" w:rsidRDefault="00C11A97" w:rsidP="006256DB">
      <w:pPr>
        <w:spacing w:line="480" w:lineRule="auto"/>
        <w:jc w:val="both"/>
        <w:rPr>
          <w:rFonts w:ascii="Arial" w:hAnsi="Arial" w:cs="Arial"/>
          <w:lang w:val="en-US"/>
        </w:rPr>
      </w:pPr>
    </w:p>
    <w:p w14:paraId="3CBED479" w14:textId="77777777" w:rsidR="008918E6" w:rsidRPr="006256DB" w:rsidRDefault="008918E6" w:rsidP="007C5036">
      <w:pPr>
        <w:spacing w:line="480" w:lineRule="auto"/>
        <w:rPr>
          <w:rFonts w:ascii="Arial" w:hAnsi="Arial" w:cs="Arial"/>
          <w:lang w:val="en-US"/>
        </w:rPr>
      </w:pPr>
    </w:p>
    <w:p w14:paraId="7FE9F48E" w14:textId="77777777" w:rsidR="003C17E6" w:rsidRPr="006256DB" w:rsidRDefault="003C17E6" w:rsidP="007C5036">
      <w:pPr>
        <w:spacing w:line="480" w:lineRule="auto"/>
        <w:rPr>
          <w:rFonts w:ascii="Arial" w:hAnsi="Arial" w:cs="Arial"/>
          <w:i/>
          <w:iCs/>
          <w:lang w:val="es-ES"/>
        </w:rPr>
      </w:pPr>
      <w:r w:rsidRPr="006256DB">
        <w:rPr>
          <w:rFonts w:ascii="Arial" w:hAnsi="Arial" w:cs="Arial"/>
          <w:i/>
          <w:iCs/>
          <w:lang w:val="es-ES"/>
        </w:rPr>
        <w:t>Libro</w:t>
      </w:r>
    </w:p>
    <w:p w14:paraId="4D57DA2E" w14:textId="77777777" w:rsidR="003C17E6" w:rsidRPr="006256DB" w:rsidRDefault="003C17E6" w:rsidP="007C5036">
      <w:pPr>
        <w:spacing w:line="480" w:lineRule="auto"/>
        <w:rPr>
          <w:rFonts w:ascii="Arial" w:hAnsi="Arial" w:cs="Arial"/>
          <w:lang w:val="es-MX"/>
        </w:rPr>
      </w:pPr>
      <w:r w:rsidRPr="006256DB">
        <w:rPr>
          <w:rFonts w:ascii="Arial" w:hAnsi="Arial" w:cs="Arial"/>
          <w:lang w:val="es-MX"/>
        </w:rPr>
        <w:t>Apellidos, A. A. (Año).</w:t>
      </w:r>
      <w:r w:rsidRPr="006256DB">
        <w:rPr>
          <w:rFonts w:ascii="Arial" w:hAnsi="Arial" w:cs="Arial"/>
          <w:i/>
          <w:iCs/>
          <w:lang w:val="es-MX"/>
        </w:rPr>
        <w:t xml:space="preserve"> Título</w:t>
      </w:r>
      <w:r w:rsidRPr="006256DB">
        <w:rPr>
          <w:rFonts w:ascii="Arial" w:hAnsi="Arial" w:cs="Arial"/>
          <w:lang w:val="es-MX"/>
        </w:rPr>
        <w:t>. Editorial.</w:t>
      </w:r>
    </w:p>
    <w:p w14:paraId="3E59F472" w14:textId="77777777" w:rsidR="007E6D8B" w:rsidRPr="006256DB" w:rsidRDefault="007E6D8B" w:rsidP="007C5036">
      <w:pPr>
        <w:spacing w:line="480" w:lineRule="auto"/>
        <w:rPr>
          <w:rFonts w:ascii="Arial" w:hAnsi="Arial" w:cs="Arial"/>
          <w:lang w:val="es-MX"/>
        </w:rPr>
      </w:pPr>
    </w:p>
    <w:p w14:paraId="1C039C2C" w14:textId="77777777" w:rsidR="004A12DB" w:rsidRPr="006256DB" w:rsidRDefault="00A518FB" w:rsidP="007C5036">
      <w:pPr>
        <w:spacing w:line="480" w:lineRule="auto"/>
        <w:rPr>
          <w:rFonts w:ascii="Arial" w:hAnsi="Arial" w:cs="Arial"/>
          <w:lang w:val="es-MX"/>
        </w:rPr>
      </w:pPr>
      <w:r w:rsidRPr="006256DB">
        <w:rPr>
          <w:rFonts w:ascii="Arial" w:hAnsi="Arial" w:cs="Arial"/>
          <w:lang w:val="es-MX"/>
        </w:rPr>
        <w:t xml:space="preserve">Ejemplo: </w:t>
      </w:r>
    </w:p>
    <w:p w14:paraId="518B06E5" w14:textId="77777777" w:rsidR="004A0306" w:rsidRPr="006256DB" w:rsidRDefault="004A0306" w:rsidP="007C5036">
      <w:pPr>
        <w:spacing w:line="480" w:lineRule="auto"/>
        <w:rPr>
          <w:rFonts w:ascii="Arial" w:hAnsi="Arial" w:cs="Arial"/>
          <w:lang w:val="en-US"/>
        </w:rPr>
      </w:pPr>
      <w:r w:rsidRPr="006256DB">
        <w:rPr>
          <w:rFonts w:ascii="Arial" w:hAnsi="Arial" w:cs="Arial"/>
          <w:lang w:val="es-MX"/>
        </w:rPr>
        <w:t xml:space="preserve">Cardenosa, G., (2004). </w:t>
      </w:r>
      <w:r w:rsidRPr="006256DB">
        <w:rPr>
          <w:rFonts w:ascii="Arial" w:hAnsi="Arial" w:cs="Arial"/>
          <w:i/>
          <w:iCs/>
          <w:lang w:val="en-US"/>
        </w:rPr>
        <w:t>Breast Imaging</w:t>
      </w:r>
      <w:r w:rsidRPr="006256DB">
        <w:rPr>
          <w:rFonts w:ascii="Arial" w:hAnsi="Arial" w:cs="Arial"/>
          <w:lang w:val="en-US"/>
        </w:rPr>
        <w:t xml:space="preserve"> (1a ed.). Lippincott Williams &amp; Wilkins.</w:t>
      </w:r>
    </w:p>
    <w:p w14:paraId="5D9460E5" w14:textId="77777777" w:rsidR="00C11A97" w:rsidRPr="006256DB" w:rsidRDefault="00C11A97" w:rsidP="007C5036">
      <w:pPr>
        <w:spacing w:line="480" w:lineRule="auto"/>
        <w:rPr>
          <w:rFonts w:ascii="Arial" w:hAnsi="Arial" w:cs="Arial"/>
          <w:lang w:val="en-US"/>
        </w:rPr>
      </w:pPr>
    </w:p>
    <w:p w14:paraId="20562C00" w14:textId="77777777" w:rsidR="00640F5D" w:rsidRPr="006256DB" w:rsidRDefault="00640F5D" w:rsidP="007C5036">
      <w:pPr>
        <w:spacing w:line="480" w:lineRule="auto"/>
        <w:rPr>
          <w:rFonts w:ascii="Arial" w:hAnsi="Arial" w:cs="Arial"/>
          <w:i/>
          <w:iCs/>
          <w:lang w:val="es-MX"/>
        </w:rPr>
      </w:pPr>
      <w:r w:rsidRPr="006256DB">
        <w:rPr>
          <w:rFonts w:ascii="Arial" w:hAnsi="Arial" w:cs="Arial"/>
          <w:i/>
          <w:iCs/>
          <w:lang w:val="es-MX"/>
        </w:rPr>
        <w:t>Capítulo de Libro</w:t>
      </w:r>
    </w:p>
    <w:p w14:paraId="24E2CAAD" w14:textId="77777777" w:rsidR="00640F5D" w:rsidRPr="006256DB" w:rsidRDefault="00640F5D" w:rsidP="007C5036">
      <w:pPr>
        <w:spacing w:line="480" w:lineRule="auto"/>
        <w:rPr>
          <w:rFonts w:ascii="Arial" w:hAnsi="Arial" w:cs="Arial"/>
          <w:lang w:val="es-MX"/>
        </w:rPr>
      </w:pPr>
      <w:r w:rsidRPr="006256DB">
        <w:rPr>
          <w:rFonts w:ascii="Arial" w:hAnsi="Arial" w:cs="Arial"/>
          <w:lang w:val="es-MX"/>
        </w:rPr>
        <w:t xml:space="preserve">Apellidos, A. A., &amp; Apellidos, B. B. (Año). Título del capítulo. En A. A. Apellidos (ed.), </w:t>
      </w:r>
      <w:r w:rsidRPr="006256DB">
        <w:rPr>
          <w:rFonts w:ascii="Arial" w:hAnsi="Arial" w:cs="Arial"/>
          <w:i/>
          <w:iCs/>
          <w:lang w:val="es-MX"/>
        </w:rPr>
        <w:t>Título del libro</w:t>
      </w:r>
      <w:r w:rsidRPr="006256DB">
        <w:rPr>
          <w:rFonts w:ascii="Arial" w:hAnsi="Arial" w:cs="Arial"/>
          <w:lang w:val="es-MX"/>
        </w:rPr>
        <w:t xml:space="preserve"> (pp. xx-xx). Editorial.</w:t>
      </w:r>
      <w:r w:rsidR="00135F61" w:rsidRPr="006256DB">
        <w:rPr>
          <w:rFonts w:ascii="Arial" w:hAnsi="Arial" w:cs="Arial"/>
          <w:lang w:val="es-MX"/>
        </w:rPr>
        <w:t xml:space="preserve"> (incluir enlace de recuperación si existe)</w:t>
      </w:r>
      <w:r w:rsidRPr="006256DB">
        <w:rPr>
          <w:rFonts w:ascii="Arial" w:hAnsi="Arial" w:cs="Arial"/>
          <w:lang w:val="es-MX"/>
        </w:rPr>
        <w:t xml:space="preserve"> </w:t>
      </w:r>
    </w:p>
    <w:p w14:paraId="2B861E0C" w14:textId="77777777" w:rsidR="00640F5D" w:rsidRPr="006256DB" w:rsidRDefault="00640F5D" w:rsidP="007C5036">
      <w:pPr>
        <w:spacing w:line="480" w:lineRule="auto"/>
        <w:rPr>
          <w:rFonts w:ascii="Arial" w:hAnsi="Arial" w:cs="Arial"/>
          <w:lang w:val="es-MX"/>
        </w:rPr>
      </w:pPr>
    </w:p>
    <w:p w14:paraId="533B8BF9" w14:textId="77777777" w:rsidR="003927D9" w:rsidRPr="006256DB" w:rsidRDefault="00640F5D" w:rsidP="007C5036">
      <w:pPr>
        <w:spacing w:line="480" w:lineRule="auto"/>
        <w:rPr>
          <w:rFonts w:ascii="Arial" w:hAnsi="Arial" w:cs="Arial"/>
          <w:lang w:val="es-MX"/>
        </w:rPr>
      </w:pPr>
      <w:r w:rsidRPr="006256DB">
        <w:rPr>
          <w:rFonts w:ascii="Arial" w:hAnsi="Arial" w:cs="Arial"/>
          <w:lang w:val="es-MX"/>
        </w:rPr>
        <w:lastRenderedPageBreak/>
        <w:t xml:space="preserve">Ejemplo: </w:t>
      </w:r>
    </w:p>
    <w:p w14:paraId="2E75B297" w14:textId="77777777" w:rsidR="00640F5D" w:rsidRPr="006256DB" w:rsidRDefault="00640F5D" w:rsidP="007C5036">
      <w:pPr>
        <w:spacing w:line="480" w:lineRule="auto"/>
        <w:rPr>
          <w:rFonts w:ascii="Arial" w:hAnsi="Arial" w:cs="Arial"/>
          <w:lang w:val="es-MX"/>
        </w:rPr>
      </w:pPr>
      <w:r w:rsidRPr="006256DB">
        <w:rPr>
          <w:rFonts w:ascii="Arial" w:hAnsi="Arial" w:cs="Arial"/>
          <w:lang w:val="es-MX"/>
        </w:rPr>
        <w:t xml:space="preserve">Picó, F. (2004). Arecibo, sol y sereno. En F. Feliú Matilla (ed.), </w:t>
      </w:r>
      <w:r w:rsidRPr="006256DB">
        <w:rPr>
          <w:rFonts w:ascii="Arial" w:hAnsi="Arial" w:cs="Arial"/>
          <w:i/>
          <w:iCs/>
          <w:lang w:val="es-MX"/>
        </w:rPr>
        <w:t>200 años de literatura y periodismo: 1803-2003</w:t>
      </w:r>
      <w:r w:rsidRPr="006256DB">
        <w:rPr>
          <w:rFonts w:ascii="Arial" w:hAnsi="Arial" w:cs="Arial"/>
          <w:lang w:val="es-MX"/>
        </w:rPr>
        <w:t xml:space="preserve"> (pp. 129-134). Ediciones Huracán.</w:t>
      </w:r>
    </w:p>
    <w:p w14:paraId="74510A3E" w14:textId="77777777" w:rsidR="00C11A97" w:rsidRPr="006256DB" w:rsidRDefault="00C11A97" w:rsidP="007C5036">
      <w:pPr>
        <w:spacing w:line="480" w:lineRule="auto"/>
        <w:rPr>
          <w:rFonts w:ascii="Arial" w:hAnsi="Arial" w:cs="Arial"/>
          <w:lang w:val="es-MX"/>
        </w:rPr>
      </w:pPr>
    </w:p>
    <w:p w14:paraId="6402DFFC" w14:textId="77777777" w:rsidR="00AB7BDB" w:rsidRPr="006256DB" w:rsidRDefault="00AB7BDB" w:rsidP="007C5036">
      <w:pPr>
        <w:spacing w:line="480" w:lineRule="auto"/>
        <w:rPr>
          <w:rFonts w:ascii="Arial" w:hAnsi="Arial" w:cs="Arial"/>
          <w:i/>
          <w:iCs/>
          <w:lang w:val="es-MX"/>
        </w:rPr>
      </w:pPr>
      <w:r w:rsidRPr="006256DB">
        <w:rPr>
          <w:rFonts w:ascii="Arial" w:hAnsi="Arial" w:cs="Arial"/>
          <w:i/>
          <w:iCs/>
          <w:lang w:val="es-MX"/>
        </w:rPr>
        <w:t>Institución</w:t>
      </w:r>
    </w:p>
    <w:p w14:paraId="5D57C34D" w14:textId="77777777" w:rsidR="00AB7BDB" w:rsidRPr="006256DB" w:rsidRDefault="00AB7BDB" w:rsidP="007C5036">
      <w:pPr>
        <w:spacing w:line="480" w:lineRule="auto"/>
        <w:rPr>
          <w:rFonts w:ascii="Arial" w:hAnsi="Arial" w:cs="Arial"/>
          <w:lang w:val="es-MX"/>
        </w:rPr>
      </w:pPr>
      <w:r w:rsidRPr="006256DB">
        <w:rPr>
          <w:rFonts w:ascii="Arial" w:hAnsi="Arial" w:cs="Arial"/>
          <w:lang w:val="es-MX"/>
        </w:rPr>
        <w:t xml:space="preserve">Autor Institucional. (Fecha de publicación). </w:t>
      </w:r>
      <w:r w:rsidRPr="006256DB">
        <w:rPr>
          <w:rFonts w:ascii="Arial" w:hAnsi="Arial" w:cs="Arial"/>
          <w:i/>
          <w:iCs/>
          <w:lang w:val="es-MX"/>
        </w:rPr>
        <w:t>Título del reporte o informe</w:t>
      </w:r>
      <w:r w:rsidRPr="006256DB">
        <w:rPr>
          <w:rFonts w:ascii="Arial" w:hAnsi="Arial" w:cs="Arial"/>
          <w:lang w:val="es-MX"/>
        </w:rPr>
        <w:t>. URL https://...</w:t>
      </w:r>
    </w:p>
    <w:p w14:paraId="0AEC4B60" w14:textId="77777777" w:rsidR="00C11A97" w:rsidRPr="006256DB" w:rsidRDefault="00C11A97" w:rsidP="007C5036">
      <w:pPr>
        <w:spacing w:line="480" w:lineRule="auto"/>
        <w:rPr>
          <w:rFonts w:ascii="Arial" w:hAnsi="Arial" w:cs="Arial"/>
          <w:lang w:val="es-MX"/>
        </w:rPr>
      </w:pPr>
    </w:p>
    <w:p w14:paraId="261452A8" w14:textId="77777777" w:rsidR="00AB7BDB" w:rsidRPr="006256DB" w:rsidRDefault="00AB7BDB" w:rsidP="007C5036">
      <w:pPr>
        <w:spacing w:line="480" w:lineRule="auto"/>
        <w:rPr>
          <w:rFonts w:ascii="Arial" w:hAnsi="Arial" w:cs="Arial"/>
          <w:lang w:val="es-MX"/>
        </w:rPr>
      </w:pPr>
      <w:r w:rsidRPr="006256DB">
        <w:rPr>
          <w:rFonts w:ascii="Arial" w:hAnsi="Arial" w:cs="Arial"/>
          <w:lang w:val="es-MX"/>
        </w:rPr>
        <w:t>Ejemplo:</w:t>
      </w:r>
    </w:p>
    <w:p w14:paraId="74B3B405" w14:textId="77777777" w:rsidR="00AB7BDB" w:rsidRPr="006256DB" w:rsidRDefault="00AB7BDB" w:rsidP="007C5036">
      <w:pPr>
        <w:spacing w:line="480" w:lineRule="auto"/>
        <w:rPr>
          <w:rFonts w:ascii="Arial" w:hAnsi="Arial" w:cs="Arial"/>
          <w:lang w:val="es-MX"/>
        </w:rPr>
      </w:pPr>
      <w:r w:rsidRPr="006256DB">
        <w:rPr>
          <w:rFonts w:ascii="Arial" w:hAnsi="Arial" w:cs="Arial"/>
          <w:lang w:val="es-MX"/>
        </w:rPr>
        <w:t xml:space="preserve">Diario Oficial de la Federación (DOF). (2020). </w:t>
      </w:r>
      <w:r w:rsidRPr="006256DB">
        <w:rPr>
          <w:rFonts w:ascii="Arial" w:hAnsi="Arial" w:cs="Arial"/>
          <w:i/>
          <w:iCs/>
          <w:lang w:val="es-MX"/>
        </w:rPr>
        <w:t>Reglas de operación del Programa de Precios de Garantía a Productos Alimentarios Básicos</w:t>
      </w:r>
      <w:r w:rsidRPr="006256DB">
        <w:rPr>
          <w:rFonts w:ascii="Arial" w:hAnsi="Arial" w:cs="Arial"/>
          <w:lang w:val="es-MX"/>
        </w:rPr>
        <w:t>. Secretaría de Agricultura y Desarrollo Rural (Sader). https://www.dof.gob.mx/nota_detalle_popup.php?codigo=5609037</w:t>
      </w:r>
    </w:p>
    <w:p w14:paraId="2D0E1E7A" w14:textId="77777777" w:rsidR="00C11A97" w:rsidRPr="006256DB" w:rsidRDefault="00C11A97" w:rsidP="006256DB">
      <w:pPr>
        <w:spacing w:line="480" w:lineRule="auto"/>
        <w:rPr>
          <w:rFonts w:ascii="Arial" w:hAnsi="Arial" w:cs="Arial"/>
          <w:lang w:val="es-MX"/>
        </w:rPr>
      </w:pPr>
    </w:p>
    <w:p w14:paraId="11B3EF23" w14:textId="77777777" w:rsidR="008632EE" w:rsidRPr="006256DB" w:rsidRDefault="008632EE" w:rsidP="006256DB">
      <w:pPr>
        <w:spacing w:after="128" w:line="480" w:lineRule="auto"/>
        <w:jc w:val="both"/>
        <w:rPr>
          <w:rFonts w:ascii="Arial" w:hAnsi="Arial" w:cs="Arial"/>
          <w:lang w:val="es-MX"/>
        </w:rPr>
      </w:pPr>
    </w:p>
    <w:p w14:paraId="3EE9C9C3" w14:textId="77777777" w:rsidR="00FC088A" w:rsidRPr="006256DB" w:rsidRDefault="00FC088A" w:rsidP="006256DB">
      <w:pPr>
        <w:spacing w:after="128" w:line="480" w:lineRule="auto"/>
        <w:jc w:val="both"/>
        <w:rPr>
          <w:rFonts w:ascii="Arial" w:hAnsi="Arial" w:cs="Arial"/>
          <w:lang w:val="es-MX"/>
        </w:rPr>
      </w:pPr>
    </w:p>
    <w:p w14:paraId="29EE1296" w14:textId="77777777" w:rsidR="00FC088A" w:rsidRPr="006256DB" w:rsidRDefault="00FC088A" w:rsidP="006256DB">
      <w:pPr>
        <w:spacing w:after="128" w:line="480" w:lineRule="auto"/>
        <w:jc w:val="both"/>
        <w:rPr>
          <w:rFonts w:ascii="Arial" w:hAnsi="Arial" w:cs="Arial"/>
          <w:lang w:val="es-MX"/>
        </w:rPr>
      </w:pPr>
    </w:p>
    <w:p w14:paraId="2D4BC8AE" w14:textId="77777777" w:rsidR="006256DB" w:rsidRPr="00C6479E" w:rsidRDefault="006256DB">
      <w:pPr>
        <w:rPr>
          <w:rFonts w:ascii="Arial" w:hAnsi="Arial" w:cs="Arial"/>
          <w:b/>
          <w:lang w:val="es-MX"/>
        </w:rPr>
      </w:pPr>
      <w:r w:rsidRPr="00C6479E">
        <w:rPr>
          <w:rFonts w:ascii="Arial" w:hAnsi="Arial" w:cs="Arial"/>
          <w:b/>
          <w:lang w:val="es-MX"/>
        </w:rPr>
        <w:br w:type="page"/>
      </w:r>
    </w:p>
    <w:p w14:paraId="4F5E79ED" w14:textId="77777777" w:rsidR="008632EE" w:rsidRPr="006256DB" w:rsidRDefault="008632EE" w:rsidP="006256DB">
      <w:pPr>
        <w:spacing w:line="480" w:lineRule="auto"/>
        <w:jc w:val="center"/>
        <w:rPr>
          <w:rFonts w:ascii="Arial" w:hAnsi="Arial" w:cs="Arial"/>
          <w:lang w:val="en-US"/>
        </w:rPr>
      </w:pPr>
      <w:proofErr w:type="spellStart"/>
      <w:r w:rsidRPr="006256DB">
        <w:rPr>
          <w:rFonts w:ascii="Arial" w:hAnsi="Arial" w:cs="Arial"/>
          <w:b/>
          <w:lang w:val="en-US"/>
        </w:rPr>
        <w:lastRenderedPageBreak/>
        <w:t>Tabla</w:t>
      </w:r>
      <w:proofErr w:type="spellEnd"/>
      <w:r w:rsidRPr="006256DB">
        <w:rPr>
          <w:rFonts w:ascii="Arial" w:hAnsi="Arial" w:cs="Arial"/>
          <w:b/>
          <w:lang w:val="en-US"/>
        </w:rPr>
        <w:t xml:space="preserve"> 1:</w:t>
      </w:r>
      <w:r w:rsidRPr="006256DB">
        <w:rPr>
          <w:rFonts w:ascii="Arial" w:hAnsi="Arial" w:cs="Arial"/>
          <w:lang w:val="en-US"/>
        </w:rPr>
        <w:t xml:space="preserve"> </w:t>
      </w:r>
      <w:proofErr w:type="spellStart"/>
      <w:r w:rsidRPr="006256DB">
        <w:rPr>
          <w:rFonts w:ascii="Arial" w:hAnsi="Arial" w:cs="Arial"/>
          <w:lang w:val="en-US"/>
        </w:rPr>
        <w:t>Texto</w:t>
      </w:r>
      <w:proofErr w:type="spellEnd"/>
      <w:r w:rsidRPr="006256DB">
        <w:rPr>
          <w:rFonts w:ascii="Arial" w:hAnsi="Arial" w:cs="Arial"/>
          <w:lang w:val="en-US"/>
        </w:rPr>
        <w:t xml:space="preserve"> </w:t>
      </w:r>
      <w:proofErr w:type="spellStart"/>
      <w:r w:rsidRPr="006256DB">
        <w:rPr>
          <w:rFonts w:ascii="Arial" w:hAnsi="Arial" w:cs="Arial"/>
          <w:lang w:val="en-US"/>
        </w:rPr>
        <w:t>texto</w:t>
      </w:r>
      <w:proofErr w:type="spellEnd"/>
      <w:r w:rsidRPr="006256DB">
        <w:rPr>
          <w:rFonts w:ascii="Arial" w:hAnsi="Arial" w:cs="Arial"/>
          <w:lang w:val="en-US"/>
        </w:rPr>
        <w:t xml:space="preserve"> </w:t>
      </w:r>
      <w:proofErr w:type="spellStart"/>
      <w:r w:rsidRPr="006256DB">
        <w:rPr>
          <w:rFonts w:ascii="Arial" w:hAnsi="Arial" w:cs="Arial"/>
          <w:lang w:val="en-US"/>
        </w:rPr>
        <w:t>texto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22"/>
        <w:gridCol w:w="4532"/>
      </w:tblGrid>
      <w:tr w:rsidR="008632EE" w:rsidRPr="006256DB" w14:paraId="1345E388" w14:textId="77777777" w:rsidTr="0008718E">
        <w:trPr>
          <w:trHeight w:val="256"/>
          <w:jc w:val="center"/>
        </w:trPr>
        <w:tc>
          <w:tcPr>
            <w:tcW w:w="3022" w:type="dxa"/>
          </w:tcPr>
          <w:p w14:paraId="76785435" w14:textId="77777777" w:rsidR="008632EE" w:rsidRPr="006256DB" w:rsidRDefault="008632EE" w:rsidP="006256DB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  <w:r w:rsidRPr="006256DB">
              <w:rPr>
                <w:rFonts w:ascii="Arial" w:hAnsi="Arial" w:cs="Arial"/>
                <w:lang w:val="es-ES"/>
              </w:rPr>
              <w:t>Título columna</w:t>
            </w:r>
          </w:p>
        </w:tc>
        <w:tc>
          <w:tcPr>
            <w:tcW w:w="4532" w:type="dxa"/>
          </w:tcPr>
          <w:p w14:paraId="014370AA" w14:textId="77777777" w:rsidR="008632EE" w:rsidRPr="006256DB" w:rsidRDefault="008632EE" w:rsidP="006256DB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  <w:r w:rsidRPr="006256DB">
              <w:rPr>
                <w:rFonts w:ascii="Arial" w:hAnsi="Arial" w:cs="Arial"/>
                <w:lang w:val="es-ES"/>
              </w:rPr>
              <w:t>Título columna</w:t>
            </w:r>
          </w:p>
        </w:tc>
      </w:tr>
      <w:tr w:rsidR="008632EE" w:rsidRPr="006256DB" w14:paraId="0A98FB12" w14:textId="77777777" w:rsidTr="0008718E">
        <w:trPr>
          <w:trHeight w:val="244"/>
          <w:jc w:val="center"/>
        </w:trPr>
        <w:tc>
          <w:tcPr>
            <w:tcW w:w="3022" w:type="dxa"/>
          </w:tcPr>
          <w:p w14:paraId="7B368D9A" w14:textId="77777777" w:rsidR="008632EE" w:rsidRPr="006256DB" w:rsidRDefault="008632EE" w:rsidP="006256DB">
            <w:pPr>
              <w:spacing w:line="480" w:lineRule="auto"/>
              <w:rPr>
                <w:rFonts w:ascii="Arial" w:hAnsi="Arial" w:cs="Arial"/>
                <w:lang w:val="es-ES"/>
              </w:rPr>
            </w:pPr>
            <w:r w:rsidRPr="006256DB">
              <w:rPr>
                <w:rFonts w:ascii="Arial" w:hAnsi="Arial" w:cs="Arial"/>
                <w:lang w:val="es-ES"/>
              </w:rPr>
              <w:t xml:space="preserve">Dato </w:t>
            </w:r>
          </w:p>
        </w:tc>
        <w:tc>
          <w:tcPr>
            <w:tcW w:w="4532" w:type="dxa"/>
          </w:tcPr>
          <w:p w14:paraId="76E3574C" w14:textId="77777777" w:rsidR="008632EE" w:rsidRPr="006256DB" w:rsidRDefault="008632EE" w:rsidP="006256DB">
            <w:pPr>
              <w:spacing w:line="480" w:lineRule="auto"/>
              <w:rPr>
                <w:rFonts w:ascii="Arial" w:hAnsi="Arial" w:cs="Arial"/>
                <w:lang w:val="es-ES"/>
              </w:rPr>
            </w:pPr>
            <w:r w:rsidRPr="006256DB">
              <w:rPr>
                <w:rFonts w:ascii="Arial" w:hAnsi="Arial" w:cs="Arial"/>
                <w:lang w:val="es-ES"/>
              </w:rPr>
              <w:t>Dato</w:t>
            </w:r>
          </w:p>
        </w:tc>
      </w:tr>
      <w:tr w:rsidR="008632EE" w:rsidRPr="006256DB" w14:paraId="210B756B" w14:textId="77777777" w:rsidTr="0008718E">
        <w:trPr>
          <w:trHeight w:val="256"/>
          <w:jc w:val="center"/>
        </w:trPr>
        <w:tc>
          <w:tcPr>
            <w:tcW w:w="3022" w:type="dxa"/>
          </w:tcPr>
          <w:p w14:paraId="29E489C7" w14:textId="77777777" w:rsidR="008632EE" w:rsidRPr="006256DB" w:rsidRDefault="008632EE" w:rsidP="006256DB">
            <w:pPr>
              <w:spacing w:line="480" w:lineRule="auto"/>
              <w:rPr>
                <w:rFonts w:ascii="Arial" w:hAnsi="Arial" w:cs="Arial"/>
                <w:lang w:val="es-ES"/>
              </w:rPr>
            </w:pPr>
            <w:r w:rsidRPr="006256DB">
              <w:rPr>
                <w:rFonts w:ascii="Arial" w:hAnsi="Arial" w:cs="Arial"/>
                <w:lang w:val="es-ES"/>
              </w:rPr>
              <w:t xml:space="preserve">Dato </w:t>
            </w:r>
          </w:p>
        </w:tc>
        <w:tc>
          <w:tcPr>
            <w:tcW w:w="4532" w:type="dxa"/>
          </w:tcPr>
          <w:p w14:paraId="3F865F86" w14:textId="77777777" w:rsidR="008632EE" w:rsidRPr="006256DB" w:rsidRDefault="008632EE" w:rsidP="006256DB">
            <w:pPr>
              <w:spacing w:line="480" w:lineRule="auto"/>
              <w:rPr>
                <w:rFonts w:ascii="Arial" w:hAnsi="Arial" w:cs="Arial"/>
                <w:lang w:val="es-ES"/>
              </w:rPr>
            </w:pPr>
            <w:r w:rsidRPr="006256DB">
              <w:rPr>
                <w:rFonts w:ascii="Arial" w:hAnsi="Arial" w:cs="Arial"/>
                <w:lang w:val="es-ES"/>
              </w:rPr>
              <w:t>Dato (</w:t>
            </w:r>
            <w:r w:rsidRPr="006256DB">
              <w:rPr>
                <w:rFonts w:ascii="Arial" w:hAnsi="Arial" w:cs="Arial"/>
                <w:i/>
                <w:lang w:val="es-ES"/>
              </w:rPr>
              <w:t>nombres científicos en itálicas</w:t>
            </w:r>
            <w:r w:rsidRPr="006256DB">
              <w:rPr>
                <w:rFonts w:ascii="Arial" w:hAnsi="Arial" w:cs="Arial"/>
                <w:lang w:val="es-ES"/>
              </w:rPr>
              <w:t>)</w:t>
            </w:r>
          </w:p>
        </w:tc>
      </w:tr>
    </w:tbl>
    <w:p w14:paraId="4FA44643" w14:textId="77777777" w:rsidR="000078D6" w:rsidRPr="006256DB" w:rsidRDefault="000078D6" w:rsidP="006256DB">
      <w:pPr>
        <w:spacing w:line="480" w:lineRule="auto"/>
        <w:jc w:val="center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i/>
          <w:iCs/>
          <w:lang w:val="es-ES"/>
        </w:rPr>
        <w:t>Nota de tabla.</w:t>
      </w:r>
      <w:r w:rsidRPr="006256DB">
        <w:rPr>
          <w:rFonts w:ascii="Arial" w:hAnsi="Arial" w:cs="Arial"/>
          <w:lang w:val="es-ES"/>
        </w:rPr>
        <w:t xml:space="preserve"> Texto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</w:p>
    <w:p w14:paraId="6C28619D" w14:textId="77777777" w:rsidR="008632EE" w:rsidRPr="006256DB" w:rsidRDefault="008632EE" w:rsidP="006256DB">
      <w:pPr>
        <w:spacing w:line="480" w:lineRule="auto"/>
        <w:jc w:val="center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>Fuente</w:t>
      </w:r>
      <w:r w:rsidR="000078D6" w:rsidRPr="006256DB">
        <w:rPr>
          <w:rFonts w:ascii="Arial" w:hAnsi="Arial" w:cs="Arial"/>
          <w:lang w:val="es-ES"/>
        </w:rPr>
        <w:t>: XXXXXX</w:t>
      </w:r>
    </w:p>
    <w:p w14:paraId="6435A5BD" w14:textId="77777777" w:rsidR="008632EE" w:rsidRPr="006256DB" w:rsidRDefault="008632EE" w:rsidP="006256DB">
      <w:pPr>
        <w:spacing w:line="480" w:lineRule="auto"/>
        <w:jc w:val="center"/>
        <w:rPr>
          <w:rFonts w:ascii="Arial" w:hAnsi="Arial" w:cs="Arial"/>
          <w:lang w:val="es-ES"/>
        </w:rPr>
      </w:pPr>
    </w:p>
    <w:p w14:paraId="79243E77" w14:textId="77777777" w:rsidR="008632EE" w:rsidRPr="006256DB" w:rsidRDefault="008632EE" w:rsidP="006256DB">
      <w:pPr>
        <w:spacing w:line="480" w:lineRule="auto"/>
        <w:jc w:val="center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noProof/>
        </w:rPr>
        <w:drawing>
          <wp:inline distT="0" distB="0" distL="0" distR="0" wp14:anchorId="7B174DA2" wp14:editId="480A2CA6">
            <wp:extent cx="4077335" cy="2133704"/>
            <wp:effectExtent l="0" t="0" r="1206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5810" cy="21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5044" w14:textId="77777777" w:rsidR="008632EE" w:rsidRPr="006256DB" w:rsidRDefault="008632EE" w:rsidP="006256DB">
      <w:pPr>
        <w:spacing w:line="480" w:lineRule="auto"/>
        <w:jc w:val="center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b/>
          <w:lang w:val="es-ES"/>
        </w:rPr>
        <w:t>Figura 1:</w:t>
      </w:r>
      <w:r w:rsidRPr="006256DB">
        <w:rPr>
          <w:rFonts w:ascii="Arial" w:hAnsi="Arial" w:cs="Arial"/>
          <w:lang w:val="es-ES"/>
        </w:rPr>
        <w:t xml:space="preserve"> Texto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  <w:r w:rsidRPr="006256DB">
        <w:rPr>
          <w:rFonts w:ascii="Arial" w:hAnsi="Arial" w:cs="Arial"/>
          <w:lang w:val="es-ES"/>
        </w:rPr>
        <w:t xml:space="preserve"> </w:t>
      </w:r>
      <w:proofErr w:type="spellStart"/>
      <w:r w:rsidRPr="006256DB">
        <w:rPr>
          <w:rFonts w:ascii="Arial" w:hAnsi="Arial" w:cs="Arial"/>
          <w:lang w:val="es-ES"/>
        </w:rPr>
        <w:t>texto</w:t>
      </w:r>
      <w:proofErr w:type="spellEnd"/>
    </w:p>
    <w:p w14:paraId="287D366B" w14:textId="77777777" w:rsidR="008632EE" w:rsidRPr="006256DB" w:rsidRDefault="008632EE" w:rsidP="006256DB">
      <w:pPr>
        <w:spacing w:line="480" w:lineRule="auto"/>
        <w:jc w:val="center"/>
        <w:rPr>
          <w:rFonts w:ascii="Arial" w:hAnsi="Arial" w:cs="Arial"/>
          <w:lang w:val="es-ES"/>
        </w:rPr>
      </w:pPr>
      <w:r w:rsidRPr="006256DB">
        <w:rPr>
          <w:rFonts w:ascii="Arial" w:hAnsi="Arial" w:cs="Arial"/>
          <w:lang w:val="es-ES"/>
        </w:rPr>
        <w:t>Fuente: XXXXXX</w:t>
      </w:r>
    </w:p>
    <w:p w14:paraId="669D6822" w14:textId="77777777" w:rsidR="008632EE" w:rsidRPr="006256DB" w:rsidRDefault="008632EE" w:rsidP="006256DB">
      <w:pPr>
        <w:spacing w:line="480" w:lineRule="auto"/>
        <w:jc w:val="center"/>
        <w:rPr>
          <w:rFonts w:ascii="Arial" w:hAnsi="Arial" w:cs="Arial"/>
          <w:lang w:val="es-ES"/>
        </w:rPr>
      </w:pPr>
    </w:p>
    <w:p w14:paraId="3FB0C235" w14:textId="77777777" w:rsidR="008632EE" w:rsidRPr="006256DB" w:rsidRDefault="008632EE" w:rsidP="006256DB">
      <w:pPr>
        <w:spacing w:after="128" w:line="480" w:lineRule="auto"/>
        <w:jc w:val="both"/>
        <w:rPr>
          <w:rFonts w:ascii="Arial" w:hAnsi="Arial" w:cs="Arial"/>
        </w:rPr>
      </w:pPr>
    </w:p>
    <w:sectPr w:rsidR="008632EE" w:rsidRPr="006256DB" w:rsidSect="00B6698F">
      <w:pgSz w:w="12240" w:h="15840"/>
      <w:pgMar w:top="1418" w:right="1701" w:bottom="1418" w:left="1701" w:header="709" w:footer="709" w:gutter="0"/>
      <w:lnNumType w:countBy="1" w:restart="newSecti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54613" w14:textId="77777777" w:rsidR="007E5205" w:rsidRDefault="007E5205" w:rsidP="00E651B9">
      <w:r>
        <w:separator/>
      </w:r>
    </w:p>
  </w:endnote>
  <w:endnote w:type="continuationSeparator" w:id="0">
    <w:p w14:paraId="76306E85" w14:textId="77777777" w:rsidR="007E5205" w:rsidRDefault="007E5205" w:rsidP="00E65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8504413"/>
      <w:docPartObj>
        <w:docPartGallery w:val="Page Numbers (Bottom of Page)"/>
        <w:docPartUnique/>
      </w:docPartObj>
    </w:sdtPr>
    <w:sdtContent>
      <w:p w14:paraId="498EB92D" w14:textId="77777777" w:rsidR="00C6479E" w:rsidRDefault="00C6479E" w:rsidP="00326F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62DE59" w14:textId="77777777" w:rsidR="00C6479E" w:rsidRDefault="00C6479E" w:rsidP="00C647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72161596"/>
      <w:docPartObj>
        <w:docPartGallery w:val="Page Numbers (Bottom of Page)"/>
        <w:docPartUnique/>
      </w:docPartObj>
    </w:sdtPr>
    <w:sdtContent>
      <w:p w14:paraId="1BB0D087" w14:textId="77777777" w:rsidR="00C6479E" w:rsidRDefault="00C6479E" w:rsidP="00326F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sdt>
    <w:sdtPr>
      <w:id w:val="-415399703"/>
      <w:temporary/>
      <w:showingPlcHdr/>
      <w15:appearance w15:val="hidden"/>
    </w:sdtPr>
    <w:sdtContent>
      <w:p w14:paraId="693C7BF9" w14:textId="77777777" w:rsidR="00E651B9" w:rsidRDefault="00E651B9" w:rsidP="00C6479E">
        <w:pPr>
          <w:pStyle w:val="Footer"/>
          <w:ind w:right="360"/>
        </w:pPr>
        <w:r>
          <w:t>[Escriba aquí]</w:t>
        </w:r>
      </w:p>
    </w:sdtContent>
  </w:sdt>
  <w:p w14:paraId="506CE163" w14:textId="77777777" w:rsidR="00E651B9" w:rsidRDefault="00E651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15770" w14:textId="77777777" w:rsidR="007E5205" w:rsidRDefault="007E5205" w:rsidP="00E651B9">
      <w:r>
        <w:separator/>
      </w:r>
    </w:p>
  </w:footnote>
  <w:footnote w:type="continuationSeparator" w:id="0">
    <w:p w14:paraId="7C0137D6" w14:textId="77777777" w:rsidR="007E5205" w:rsidRDefault="007E5205" w:rsidP="00E651B9">
      <w:r>
        <w:continuationSeparator/>
      </w:r>
    </w:p>
  </w:footnote>
  <w:footnote w:id="1">
    <w:p w14:paraId="7FE6B00E" w14:textId="77777777" w:rsidR="0076485B" w:rsidRPr="0076485B" w:rsidRDefault="0076485B" w:rsidP="0076485B">
      <w:pPr>
        <w:pStyle w:val="FootnoteText"/>
        <w:jc w:val="both"/>
        <w:rPr>
          <w:lang w:val="es-ES"/>
        </w:rPr>
      </w:pPr>
      <w:r w:rsidRPr="008918E6">
        <w:rPr>
          <w:rStyle w:val="FootnoteReference"/>
        </w:rPr>
        <w:footnoteRef/>
      </w:r>
      <w:r w:rsidRPr="008918E6">
        <w:t xml:space="preserve"> Nota de pie debe ser insertada en la página donde fue citada y no al final del documento</w:t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E4A21"/>
    <w:multiLevelType w:val="hybridMultilevel"/>
    <w:tmpl w:val="238C0396"/>
    <w:lvl w:ilvl="0" w:tplc="C96A7BE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0C5B89"/>
    <w:multiLevelType w:val="hybridMultilevel"/>
    <w:tmpl w:val="4172262A"/>
    <w:lvl w:ilvl="0" w:tplc="1FB4965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164D42"/>
    <w:multiLevelType w:val="hybridMultilevel"/>
    <w:tmpl w:val="3D3A597A"/>
    <w:lvl w:ilvl="0" w:tplc="13B43FE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C05FD"/>
    <w:multiLevelType w:val="hybridMultilevel"/>
    <w:tmpl w:val="C6F6774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3583403">
    <w:abstractNumId w:val="0"/>
  </w:num>
  <w:num w:numId="2" w16cid:durableId="375543919">
    <w:abstractNumId w:val="1"/>
  </w:num>
  <w:num w:numId="3" w16cid:durableId="538015152">
    <w:abstractNumId w:val="3"/>
  </w:num>
  <w:num w:numId="4" w16cid:durableId="121854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2DB"/>
    <w:rsid w:val="000078D6"/>
    <w:rsid w:val="00010191"/>
    <w:rsid w:val="001136DE"/>
    <w:rsid w:val="00114CB8"/>
    <w:rsid w:val="00122D78"/>
    <w:rsid w:val="0013042B"/>
    <w:rsid w:val="0013076E"/>
    <w:rsid w:val="00134A48"/>
    <w:rsid w:val="00135F61"/>
    <w:rsid w:val="00150506"/>
    <w:rsid w:val="001A3AB3"/>
    <w:rsid w:val="001B1EB3"/>
    <w:rsid w:val="001B54B9"/>
    <w:rsid w:val="00214D5A"/>
    <w:rsid w:val="00221591"/>
    <w:rsid w:val="00221704"/>
    <w:rsid w:val="002239D8"/>
    <w:rsid w:val="00224D0B"/>
    <w:rsid w:val="002617B4"/>
    <w:rsid w:val="002B09AF"/>
    <w:rsid w:val="002C4EF0"/>
    <w:rsid w:val="002C5EBF"/>
    <w:rsid w:val="002E1F36"/>
    <w:rsid w:val="002E72D1"/>
    <w:rsid w:val="00357F7C"/>
    <w:rsid w:val="00360941"/>
    <w:rsid w:val="003722DB"/>
    <w:rsid w:val="003927D9"/>
    <w:rsid w:val="00394E96"/>
    <w:rsid w:val="003A30FB"/>
    <w:rsid w:val="003B08E6"/>
    <w:rsid w:val="003C17E6"/>
    <w:rsid w:val="00427A29"/>
    <w:rsid w:val="00467E09"/>
    <w:rsid w:val="004A0306"/>
    <w:rsid w:val="004A12DB"/>
    <w:rsid w:val="004B63EC"/>
    <w:rsid w:val="004D01CC"/>
    <w:rsid w:val="004E0873"/>
    <w:rsid w:val="00504BB5"/>
    <w:rsid w:val="00526758"/>
    <w:rsid w:val="00527A71"/>
    <w:rsid w:val="00557EEE"/>
    <w:rsid w:val="00582C00"/>
    <w:rsid w:val="00611224"/>
    <w:rsid w:val="0061513D"/>
    <w:rsid w:val="006256DB"/>
    <w:rsid w:val="00626940"/>
    <w:rsid w:val="00636584"/>
    <w:rsid w:val="00640F5D"/>
    <w:rsid w:val="006565A6"/>
    <w:rsid w:val="006C30A9"/>
    <w:rsid w:val="006D5E8F"/>
    <w:rsid w:val="0070013B"/>
    <w:rsid w:val="00726B2E"/>
    <w:rsid w:val="00736A08"/>
    <w:rsid w:val="007519C0"/>
    <w:rsid w:val="0076485B"/>
    <w:rsid w:val="007A4F0E"/>
    <w:rsid w:val="007C5036"/>
    <w:rsid w:val="007D7513"/>
    <w:rsid w:val="007E5205"/>
    <w:rsid w:val="007E6D8B"/>
    <w:rsid w:val="007F3542"/>
    <w:rsid w:val="008046CC"/>
    <w:rsid w:val="00814AD9"/>
    <w:rsid w:val="0081579B"/>
    <w:rsid w:val="008632EE"/>
    <w:rsid w:val="0087559C"/>
    <w:rsid w:val="008844AD"/>
    <w:rsid w:val="008916A9"/>
    <w:rsid w:val="008918E6"/>
    <w:rsid w:val="009254B6"/>
    <w:rsid w:val="00966F5F"/>
    <w:rsid w:val="009837B8"/>
    <w:rsid w:val="009D3369"/>
    <w:rsid w:val="009D7A29"/>
    <w:rsid w:val="009F6454"/>
    <w:rsid w:val="00A041CD"/>
    <w:rsid w:val="00A35161"/>
    <w:rsid w:val="00A3635C"/>
    <w:rsid w:val="00A518FB"/>
    <w:rsid w:val="00A87881"/>
    <w:rsid w:val="00AB7BDB"/>
    <w:rsid w:val="00B23556"/>
    <w:rsid w:val="00B525F3"/>
    <w:rsid w:val="00B6698F"/>
    <w:rsid w:val="00C11A97"/>
    <w:rsid w:val="00C56EA5"/>
    <w:rsid w:val="00C6479E"/>
    <w:rsid w:val="00D07DAE"/>
    <w:rsid w:val="00D55492"/>
    <w:rsid w:val="00D8261C"/>
    <w:rsid w:val="00DA60D9"/>
    <w:rsid w:val="00DC1FDB"/>
    <w:rsid w:val="00DD010E"/>
    <w:rsid w:val="00DD11E7"/>
    <w:rsid w:val="00DD5FDB"/>
    <w:rsid w:val="00E04774"/>
    <w:rsid w:val="00E06020"/>
    <w:rsid w:val="00E35365"/>
    <w:rsid w:val="00E51DC9"/>
    <w:rsid w:val="00E651B9"/>
    <w:rsid w:val="00EF59AC"/>
    <w:rsid w:val="00F665D3"/>
    <w:rsid w:val="00FC088A"/>
    <w:rsid w:val="00FC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4AB50"/>
  <w14:defaultImageDpi w14:val="32767"/>
  <w15:chartTrackingRefBased/>
  <w15:docId w15:val="{F4210B47-066F-E04B-989C-902726122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D7513"/>
    <w:rPr>
      <w:rFonts w:ascii="Times New Roman" w:hAnsi="Times New Roman" w:cs="Times New Roman"/>
      <w:lang w:eastAsia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25F3"/>
    <w:pPr>
      <w:ind w:left="720"/>
      <w:contextualSpacing/>
    </w:pPr>
    <w:rPr>
      <w:rFonts w:ascii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651B9"/>
    <w:pPr>
      <w:tabs>
        <w:tab w:val="center" w:pos="4419"/>
        <w:tab w:val="right" w:pos="8838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51B9"/>
  </w:style>
  <w:style w:type="paragraph" w:styleId="Footer">
    <w:name w:val="footer"/>
    <w:basedOn w:val="Normal"/>
    <w:link w:val="FooterChar"/>
    <w:uiPriority w:val="99"/>
    <w:unhideWhenUsed/>
    <w:rsid w:val="00E651B9"/>
    <w:pPr>
      <w:tabs>
        <w:tab w:val="center" w:pos="4419"/>
        <w:tab w:val="right" w:pos="8838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51B9"/>
  </w:style>
  <w:style w:type="paragraph" w:styleId="FootnoteText">
    <w:name w:val="footnote text"/>
    <w:basedOn w:val="Normal"/>
    <w:link w:val="FootnoteTextChar"/>
    <w:uiPriority w:val="99"/>
    <w:unhideWhenUsed/>
    <w:rsid w:val="00DD11E7"/>
    <w:rPr>
      <w:rFonts w:asciiTheme="minorHAnsi" w:hAnsiTheme="minorHAnsi" w:cstheme="minorBidi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D11E7"/>
  </w:style>
  <w:style w:type="character" w:styleId="FootnoteReference">
    <w:name w:val="footnote reference"/>
    <w:basedOn w:val="DefaultParagraphFont"/>
    <w:uiPriority w:val="99"/>
    <w:unhideWhenUsed/>
    <w:rsid w:val="00DD11E7"/>
    <w:rPr>
      <w:vertAlign w:val="superscript"/>
    </w:rPr>
  </w:style>
  <w:style w:type="table" w:styleId="TableGrid">
    <w:name w:val="Table Grid"/>
    <w:basedOn w:val="TableNormal"/>
    <w:uiPriority w:val="39"/>
    <w:rsid w:val="00E04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DC1FDB"/>
    <w:pPr>
      <w:spacing w:after="63" w:line="240" w:lineRule="atLeast"/>
    </w:pPr>
    <w:rPr>
      <w:rFonts w:ascii="Helvetica" w:hAnsi="Helvetica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DC1F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C1FDB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136DE"/>
  </w:style>
  <w:style w:type="character" w:styleId="LineNumber">
    <w:name w:val="line number"/>
    <w:basedOn w:val="DefaultParagraphFont"/>
    <w:uiPriority w:val="99"/>
    <w:semiHidden/>
    <w:unhideWhenUsed/>
    <w:rsid w:val="001B1EB3"/>
  </w:style>
  <w:style w:type="character" w:styleId="PlaceholderText">
    <w:name w:val="Placeholder Text"/>
    <w:basedOn w:val="DefaultParagraphFont"/>
    <w:uiPriority w:val="99"/>
    <w:semiHidden/>
    <w:rsid w:val="007D7513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D826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826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261C"/>
    <w:rPr>
      <w:rFonts w:ascii="Times New Roman" w:hAnsi="Times New Roman" w:cs="Times New Roman"/>
      <w:sz w:val="20"/>
      <w:szCs w:val="20"/>
      <w:lang w:eastAsia="es-ES_trad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26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261C"/>
    <w:rPr>
      <w:rFonts w:ascii="Times New Roman" w:hAnsi="Times New Roman" w:cs="Times New Roman"/>
      <w:b/>
      <w:bCs/>
      <w:sz w:val="20"/>
      <w:szCs w:val="20"/>
      <w:lang w:eastAsia="es-ES_tradnl"/>
    </w:rPr>
  </w:style>
  <w:style w:type="character" w:styleId="UnresolvedMention">
    <w:name w:val="Unresolved Mention"/>
    <w:basedOn w:val="DefaultParagraphFont"/>
    <w:uiPriority w:val="99"/>
    <w:rsid w:val="007A4F0E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C64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aulina/Downloads/Plantilla%20para%20arti&#769;culos%20revisio&#769;ndocx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BDD0D7-1BA1-B643-BF30-4EFD30536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para artículos revisióndocx.dotx</Template>
  <TotalTime>1</TotalTime>
  <Pages>9</Pages>
  <Words>1103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Anónimo</dc:creator>
  <cp:keywords/>
  <dc:description/>
  <cp:lastModifiedBy>Anónimo</cp:lastModifiedBy>
  <cp:revision>2</cp:revision>
  <cp:lastPrinted>2017-09-14T13:56:00Z</cp:lastPrinted>
  <dcterms:created xsi:type="dcterms:W3CDTF">2025-01-17T21:36:00Z</dcterms:created>
  <dcterms:modified xsi:type="dcterms:W3CDTF">2025-01-17T21:36:00Z</dcterms:modified>
</cp:coreProperties>
</file>